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0D959" w14:textId="77777777" w:rsidR="006C2176" w:rsidRPr="00F30FF4" w:rsidRDefault="00BC65BE" w:rsidP="006C2176">
      <w:pPr>
        <w:rPr>
          <w:rFonts w:ascii="Verdana" w:hAnsi="Verdana"/>
          <w:sz w:val="18"/>
          <w:szCs w:val="18"/>
        </w:rPr>
      </w:pPr>
      <w:r w:rsidRPr="00F30FF4">
        <w:rPr>
          <w:rFonts w:ascii="Verdana" w:hAnsi="Verdana"/>
          <w:sz w:val="18"/>
          <w:szCs w:val="18"/>
        </w:rPr>
        <w:t>Name: __________________</w:t>
      </w:r>
    </w:p>
    <w:p w14:paraId="46BEF8A8" w14:textId="77777777" w:rsidR="00BC65BE" w:rsidRPr="00F30FF4" w:rsidRDefault="00BC65BE" w:rsidP="006C2176">
      <w:pPr>
        <w:rPr>
          <w:rFonts w:ascii="Verdana" w:hAnsi="Verdana"/>
          <w:sz w:val="18"/>
          <w:szCs w:val="18"/>
        </w:rPr>
      </w:pPr>
    </w:p>
    <w:p w14:paraId="0C2E119C" w14:textId="3BD04F29" w:rsidR="007C173A" w:rsidRPr="00F30FF4" w:rsidRDefault="007C173A" w:rsidP="006C2176">
      <w:pPr>
        <w:pStyle w:val="ListParagraph"/>
        <w:rPr>
          <w:rFonts w:ascii="Verdana" w:hAnsi="Verdana"/>
          <w:sz w:val="18"/>
          <w:szCs w:val="18"/>
        </w:rPr>
      </w:pPr>
      <w:r w:rsidRPr="00F30FF4">
        <w:rPr>
          <w:rFonts w:ascii="Verdana" w:hAnsi="Verdana"/>
          <w:sz w:val="18"/>
          <w:szCs w:val="18"/>
        </w:rPr>
        <w:t xml:space="preserve">Goals: </w:t>
      </w:r>
      <w:r w:rsidR="00327C7F">
        <w:rPr>
          <w:rFonts w:ascii="Verdana" w:hAnsi="Verdana"/>
          <w:sz w:val="18"/>
          <w:szCs w:val="18"/>
        </w:rPr>
        <w:t>Understand how to ID insects to order based on key traits</w:t>
      </w:r>
      <w:r w:rsidR="008A0AB7">
        <w:rPr>
          <w:rFonts w:ascii="Verdana" w:hAnsi="Verdana"/>
          <w:sz w:val="18"/>
          <w:szCs w:val="18"/>
        </w:rPr>
        <w:t xml:space="preserve"> </w:t>
      </w:r>
      <w:r w:rsidR="00F7133B">
        <w:rPr>
          <w:rFonts w:ascii="Verdana" w:hAnsi="Verdana"/>
          <w:sz w:val="18"/>
          <w:szCs w:val="18"/>
        </w:rPr>
        <w:t xml:space="preserve">and become comfortable examining insect specimens. </w:t>
      </w:r>
      <w:r w:rsidR="008A0AB7">
        <w:rPr>
          <w:rFonts w:ascii="Verdana" w:hAnsi="Verdana"/>
          <w:sz w:val="18"/>
          <w:szCs w:val="18"/>
        </w:rPr>
        <w:t xml:space="preserve">                                   </w:t>
      </w:r>
    </w:p>
    <w:p w14:paraId="6C9C796B" w14:textId="77777777" w:rsidR="007C173A" w:rsidRPr="00F30FF4" w:rsidRDefault="007C173A" w:rsidP="006C2176">
      <w:pPr>
        <w:pStyle w:val="ListParagraph"/>
        <w:rPr>
          <w:rFonts w:ascii="Verdana" w:hAnsi="Verdana"/>
          <w:sz w:val="18"/>
          <w:szCs w:val="18"/>
        </w:rPr>
      </w:pPr>
    </w:p>
    <w:p w14:paraId="7F7BB65A" w14:textId="3F09B181" w:rsidR="00E05F2E" w:rsidRDefault="007C173A" w:rsidP="00E05F2E">
      <w:pPr>
        <w:pStyle w:val="ListParagraph"/>
        <w:rPr>
          <w:rFonts w:ascii="Verdana" w:hAnsi="Verdana"/>
          <w:sz w:val="18"/>
          <w:szCs w:val="18"/>
        </w:rPr>
      </w:pPr>
      <w:r w:rsidRPr="00F30FF4">
        <w:rPr>
          <w:rFonts w:ascii="Verdana" w:hAnsi="Verdana"/>
          <w:sz w:val="18"/>
          <w:szCs w:val="18"/>
        </w:rPr>
        <w:t xml:space="preserve">Objectives: </w:t>
      </w:r>
    </w:p>
    <w:p w14:paraId="2C062398" w14:textId="70786B6A" w:rsidR="00327C7F" w:rsidRPr="00F30FF4" w:rsidRDefault="00327C7F" w:rsidP="00327C7F">
      <w:pPr>
        <w:pStyle w:val="ListParagraph"/>
        <w:numPr>
          <w:ilvl w:val="0"/>
          <w:numId w:val="17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Diagram </w:t>
      </w:r>
      <w:r w:rsidR="00321F0E">
        <w:rPr>
          <w:rFonts w:ascii="Verdana" w:hAnsi="Verdana"/>
          <w:sz w:val="18"/>
          <w:szCs w:val="18"/>
        </w:rPr>
        <w:t xml:space="preserve">morphology of insects of different orders </w:t>
      </w:r>
    </w:p>
    <w:p w14:paraId="15B2AB66" w14:textId="39E6C717" w:rsidR="007C173A" w:rsidRPr="00327C7F" w:rsidRDefault="008A0AB7" w:rsidP="00E52900">
      <w:pPr>
        <w:pStyle w:val="ListParagraph"/>
        <w:numPr>
          <w:ilvl w:val="0"/>
          <w:numId w:val="17"/>
        </w:numPr>
        <w:rPr>
          <w:rFonts w:ascii="Verdana" w:hAnsi="Verdana"/>
          <w:sz w:val="18"/>
          <w:szCs w:val="18"/>
        </w:rPr>
      </w:pPr>
      <w:r w:rsidRPr="00327C7F">
        <w:rPr>
          <w:rFonts w:ascii="Verdana" w:hAnsi="Verdana"/>
          <w:sz w:val="18"/>
          <w:szCs w:val="18"/>
        </w:rPr>
        <w:t>P</w:t>
      </w:r>
      <w:r w:rsidR="00327C7F">
        <w:rPr>
          <w:rFonts w:ascii="Verdana" w:hAnsi="Verdana"/>
          <w:sz w:val="18"/>
          <w:szCs w:val="18"/>
        </w:rPr>
        <w:t>opulate a trait table to distinguish key orders of insects</w:t>
      </w:r>
    </w:p>
    <w:p w14:paraId="563107D7" w14:textId="63550E66" w:rsidR="007C173A" w:rsidRPr="008A0AB7" w:rsidRDefault="008A0AB7" w:rsidP="006C2176">
      <w:pPr>
        <w:pStyle w:val="ListParagraph"/>
        <w:rPr>
          <w:rFonts w:ascii="Verdana" w:hAnsi="Verdana"/>
          <w:b/>
          <w:bCs/>
          <w:sz w:val="18"/>
          <w:szCs w:val="18"/>
        </w:rPr>
      </w:pPr>
      <w:r w:rsidRPr="008A0AB7">
        <w:rPr>
          <w:rFonts w:ascii="Verdana" w:hAnsi="Verdana"/>
          <w:b/>
          <w:bCs/>
          <w:sz w:val="18"/>
          <w:szCs w:val="18"/>
        </w:rPr>
        <w:t>Background:</w:t>
      </w:r>
    </w:p>
    <w:p w14:paraId="2942B39C" w14:textId="77777777" w:rsidR="00E15CEB" w:rsidRDefault="00E15CEB" w:rsidP="00470BD4">
      <w:pPr>
        <w:pStyle w:val="ListParagraph"/>
        <w:rPr>
          <w:rFonts w:ascii="Verdana" w:hAnsi="Verdana"/>
          <w:sz w:val="18"/>
          <w:szCs w:val="18"/>
        </w:rPr>
      </w:pPr>
    </w:p>
    <w:p w14:paraId="46315D85" w14:textId="277ADD1C" w:rsidR="00C6739F" w:rsidRDefault="004A2763" w:rsidP="00C6739F">
      <w:pPr>
        <w:pStyle w:val="ListParagraph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14893" wp14:editId="7559BDEF">
                <wp:simplePos x="0" y="0"/>
                <wp:positionH relativeFrom="column">
                  <wp:posOffset>3156155</wp:posOffset>
                </wp:positionH>
                <wp:positionV relativeFrom="paragraph">
                  <wp:posOffset>1358470</wp:posOffset>
                </wp:positionV>
                <wp:extent cx="1021981" cy="216310"/>
                <wp:effectExtent l="0" t="0" r="0" b="0"/>
                <wp:wrapNone/>
                <wp:docPr id="8128675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81" cy="216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343E6" w14:textId="30FCCFA3" w:rsidR="004A2763" w:rsidRPr="004A2763" w:rsidRDefault="004A27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A2763">
                              <w:rPr>
                                <w:sz w:val="18"/>
                                <w:szCs w:val="18"/>
                              </w:rPr>
                              <w:t>Ovipositor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1489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48.5pt;margin-top:106.95pt;width:80.45pt;height:17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" fillcolor="white [3201]" stroked="f" strokeweight=".5pt">
                <v:textbox>
                  <w:txbxContent>
                    <w:p w14:paraId="0FB343E6" w14:textId="30FCCFA3" w:rsidR="004A2763" w:rsidRPr="004A2763" w:rsidRDefault="004A2763">
                      <w:pPr>
                        <w:rPr>
                          <w:sz w:val="18"/>
                          <w:szCs w:val="18"/>
                        </w:rPr>
                      </w:pPr>
                      <w:r w:rsidRPr="004A2763">
                        <w:rPr>
                          <w:sz w:val="18"/>
                          <w:szCs w:val="18"/>
                        </w:rPr>
                        <w:t>Ovipositor</w:t>
                      </w:r>
                    </w:p>
                  </w:txbxContent>
                </v:textbox>
              </v:shape>
            </w:pict>
          </mc:Fallback>
        </mc:AlternateContent>
      </w:r>
      <w:r w:rsidR="00C6739F">
        <w:fldChar w:fldCharType="begin"/>
      </w:r>
      <w:r w:rsidR="00C6739F">
        <w:instrText xml:space="preserve"> INCLUDEPICTURE "/Users/michael/Library/Group Containers/UBF8T346G9.ms/WebArchiveCopyPasteTempFiles/com.microsoft.Word/insect-body-structure.jpg" \* MERGEFORMATINET </w:instrText>
      </w:r>
      <w:r w:rsidR="00C6739F">
        <w:fldChar w:fldCharType="separate"/>
      </w:r>
      <w:r w:rsidR="00C6739F">
        <w:rPr>
          <w:noProof/>
        </w:rPr>
        <w:drawing>
          <wp:inline distT="0" distB="0" distL="0" distR="0" wp14:anchorId="3D0C3B9B" wp14:editId="3D52E388">
            <wp:extent cx="3716594" cy="2475744"/>
            <wp:effectExtent l="0" t="0" r="5080" b="1270"/>
            <wp:docPr id="687927150" name="Picture 1" descr="Introduction to insects - Amateur Entomologists' Society (A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tion to insects - Amateur Entomologists' Society (AES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20" cy="251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39F">
        <w:fldChar w:fldCharType="end"/>
      </w:r>
    </w:p>
    <w:p w14:paraId="066B6749" w14:textId="48928FC3" w:rsidR="00E15CEB" w:rsidRDefault="00C6739F" w:rsidP="00C6739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C43F2">
        <w:rPr>
          <w:noProof/>
        </w:rPr>
        <w:t>1</w:t>
      </w:r>
      <w:r>
        <w:fldChar w:fldCharType="end"/>
      </w:r>
      <w:r>
        <w:t>: Insect parts labeled</w:t>
      </w:r>
    </w:p>
    <w:p w14:paraId="29BBA3EE" w14:textId="77777777" w:rsidR="0017420C" w:rsidRDefault="0017420C" w:rsidP="0017420C">
      <w:pPr>
        <w:pStyle w:val="ListParagraph"/>
        <w:keepNext/>
      </w:pPr>
      <w:r>
        <w:fldChar w:fldCharType="begin"/>
      </w:r>
      <w:r>
        <w:instrText xml:space="preserve"> INCLUDEPICTURE "/Users/michael/Library/Group Containers/UBF8T346G9.ms/WebArchiveCopyPasteTempFiles/com.microsoft.Word/1705000470?v=1"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29BAB8" wp14:editId="75ECFED4">
            <wp:extent cx="4289569" cy="1959897"/>
            <wp:effectExtent l="0" t="0" r="3175" b="0"/>
            <wp:docPr id="562396652" name="Picture 2" descr="Colouring Sheet Insect Mouthpart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uring Sheet Insect Mouthparts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6" b="1"/>
                    <a:stretch/>
                  </pic:blipFill>
                  <pic:spPr bwMode="auto">
                    <a:xfrm>
                      <a:off x="0" y="0"/>
                      <a:ext cx="4314773" cy="19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B7BB6B4" w14:textId="731A817D" w:rsidR="00C6739F" w:rsidRDefault="0017420C" w:rsidP="0017420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C43F2">
        <w:rPr>
          <w:noProof/>
        </w:rPr>
        <w:t>2</w:t>
      </w:r>
      <w:r>
        <w:fldChar w:fldCharType="end"/>
      </w:r>
      <w:r>
        <w:t>: Insect mouthparts</w:t>
      </w:r>
    </w:p>
    <w:p w14:paraId="146AE11A" w14:textId="77777777" w:rsidR="00C6739F" w:rsidRDefault="00C6739F" w:rsidP="00470BD4">
      <w:pPr>
        <w:pStyle w:val="ListParagraph"/>
        <w:rPr>
          <w:rFonts w:ascii="Verdana" w:hAnsi="Verdana"/>
          <w:sz w:val="18"/>
          <w:szCs w:val="18"/>
        </w:rPr>
      </w:pPr>
    </w:p>
    <w:p w14:paraId="2E200480" w14:textId="43B1CD23" w:rsidR="00DB545C" w:rsidRDefault="006818FD" w:rsidP="00DB545C">
      <w:pPr>
        <w:pStyle w:val="ListParagraph"/>
        <w:keepNext/>
      </w:pPr>
      <w:r>
        <w:lastRenderedPageBreak/>
        <w:fldChar w:fldCharType="begin"/>
      </w:r>
      <w:r>
        <w:instrText xml:space="preserve"> INCLUDEPICTURE "/Users/michael/Library/Group Containers/UBF8T346G9.ms/WebArchiveCopyPasteTempFiles/com.microsoft.Word/images?q=tbnANd9GcSs_FtvC_A4PyhXRADBwjqTSRkA3PpeuNxUpQ&amp;usqp=CAU"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D30BE88" wp14:editId="17639B16">
            <wp:simplePos x="0" y="0"/>
            <wp:positionH relativeFrom="column">
              <wp:posOffset>461645</wp:posOffset>
            </wp:positionH>
            <wp:positionV relativeFrom="paragraph">
              <wp:posOffset>3810</wp:posOffset>
            </wp:positionV>
            <wp:extent cx="2094230" cy="2389505"/>
            <wp:effectExtent l="0" t="0" r="1270" b="0"/>
            <wp:wrapTight wrapText="bothSides">
              <wp:wrapPolygon edited="0">
                <wp:start x="0" y="0"/>
                <wp:lineTo x="0" y="21468"/>
                <wp:lineTo x="21482" y="21468"/>
                <wp:lineTo x="21482" y="0"/>
                <wp:lineTo x="0" y="0"/>
              </wp:wrapPolygon>
            </wp:wrapTight>
            <wp:docPr id="721060613" name="Picture 3" descr="Lepidoptera Odonata Web Atlas: Gloss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pidoptera Odonata Web Atlas: Glossar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34"/>
                    <a:stretch/>
                  </pic:blipFill>
                  <pic:spPr bwMode="auto">
                    <a:xfrm>
                      <a:off x="0" y="0"/>
                      <a:ext cx="2094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342466F0" w14:textId="4316BC8A" w:rsidR="008C709C" w:rsidRDefault="00DB545C" w:rsidP="00DB545C">
      <w:pPr>
        <w:pStyle w:val="Caption"/>
      </w:pPr>
      <w:r>
        <w:t xml:space="preserve">Figure </w:t>
      </w:r>
    </w:p>
    <w:p w14:paraId="5D888AF3" w14:textId="77777777" w:rsidR="007246C6" w:rsidRDefault="00BC3A77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  <w:r w:rsidRPr="00F30FF4">
        <w:rPr>
          <w:rFonts w:ascii="Verdana" w:hAnsi="Verdana"/>
          <w:sz w:val="18"/>
          <w:szCs w:val="18"/>
        </w:rPr>
        <w:br/>
      </w:r>
    </w:p>
    <w:p w14:paraId="04B46A11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2F1ADC83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3905A2CB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322B0EA6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2DFD4A58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1E3F6680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5B6FC267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33070E49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3064B492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433AC574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17E4BD9C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7A85E719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53E127F1" w14:textId="3D2F5C3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C43F2">
        <w:rPr>
          <w:noProof/>
        </w:rPr>
        <w:t>3</w:t>
      </w:r>
      <w:r>
        <w:fldChar w:fldCharType="end"/>
      </w:r>
      <w:r>
        <w:t>: fore and hind wings</w:t>
      </w:r>
    </w:p>
    <w:p w14:paraId="6FBD6104" w14:textId="77777777" w:rsidR="007246C6" w:rsidRDefault="007246C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1921" w:tblpY="-37"/>
        <w:tblW w:w="0" w:type="auto"/>
        <w:tblLook w:val="04A0" w:firstRow="1" w:lastRow="0" w:firstColumn="1" w:lastColumn="0" w:noHBand="0" w:noVBand="1"/>
      </w:tblPr>
      <w:tblGrid>
        <w:gridCol w:w="3449"/>
        <w:gridCol w:w="5901"/>
      </w:tblGrid>
      <w:tr w:rsidR="003370AB" w14:paraId="715D062F" w14:textId="77777777" w:rsidTr="003370AB">
        <w:trPr>
          <w:trHeight w:val="427"/>
        </w:trPr>
        <w:tc>
          <w:tcPr>
            <w:tcW w:w="8125" w:type="dxa"/>
            <w:gridSpan w:val="2"/>
          </w:tcPr>
          <w:p w14:paraId="0A080964" w14:textId="678E6520" w:rsidR="003370AB" w:rsidRDefault="003370AB" w:rsidP="003370AB">
            <w:pPr>
              <w:pStyle w:val="ListParagraph"/>
              <w:ind w:left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Wing Identification</w:t>
            </w:r>
            <w:r w:rsidR="006F29E6">
              <w:rPr>
                <w:rFonts w:ascii="Verdana" w:hAnsi="Verdana"/>
                <w:b/>
                <w:bCs/>
                <w:sz w:val="18"/>
                <w:szCs w:val="18"/>
              </w:rPr>
              <w:t>; how many pairs and texture</w:t>
            </w:r>
          </w:p>
        </w:tc>
      </w:tr>
      <w:tr w:rsidR="003370AB" w14:paraId="1731A2AB" w14:textId="77777777" w:rsidTr="003370AB">
        <w:trPr>
          <w:trHeight w:val="427"/>
        </w:trPr>
        <w:tc>
          <w:tcPr>
            <w:tcW w:w="3555" w:type="dxa"/>
          </w:tcPr>
          <w:p w14:paraId="18C33682" w14:textId="77777777" w:rsidR="003370AB" w:rsidRPr="00F7133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7133B">
              <w:rPr>
                <w:rFonts w:ascii="Verdana" w:hAnsi="Verdana"/>
                <w:b/>
                <w:bCs/>
                <w:sz w:val="18"/>
                <w:szCs w:val="18"/>
              </w:rPr>
              <w:t>Membranous</w:t>
            </w:r>
          </w:p>
        </w:tc>
        <w:tc>
          <w:tcPr>
            <w:tcW w:w="4569" w:type="dxa"/>
          </w:tcPr>
          <w:p w14:paraId="140ECF41" w14:textId="77777777" w:rsidR="003370AB" w:rsidRPr="00311566" w:rsidRDefault="003370AB" w:rsidP="003370AB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 w:rsidRPr="00311566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3370AB" w14:paraId="41508A77" w14:textId="77777777" w:rsidTr="003370AB">
        <w:trPr>
          <w:trHeight w:val="2561"/>
        </w:trPr>
        <w:tc>
          <w:tcPr>
            <w:tcW w:w="3555" w:type="dxa"/>
          </w:tcPr>
          <w:p w14:paraId="663A3A7C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Partially membranous</w:t>
            </w:r>
          </w:p>
          <w:p w14:paraId="62E28202" w14:textId="59A61B8A" w:rsidR="003370AB" w:rsidRDefault="003370AB" w:rsidP="003370AB">
            <w:pPr>
              <w:pStyle w:val="ListParagraph"/>
              <w:numPr>
                <w:ilvl w:val="0"/>
                <w:numId w:val="19"/>
              </w:num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With hemi-elyt</w:t>
            </w:r>
            <w:r w:rsidR="00AC1DF0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569" w:type="dxa"/>
          </w:tcPr>
          <w:p w14:paraId="26A27433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"/Users/michael/Library/Group Containers/UBF8T346G9.ms/WebArchiveCopyPasteTempFiles/com.microsoft.Word/insect-wing-their-modifications-and-wing-coupling-mechanism-14-320.jpg?cb=1666686791"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4A0BCC" wp14:editId="1A631B07">
                  <wp:extent cx="3610117" cy="1632155"/>
                  <wp:effectExtent l="0" t="0" r="0" b="6350"/>
                  <wp:docPr id="565938346" name="Picture 4" descr="Insect wing, their modifications and wing coupling mechanism | 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ect wing, their modifications and wing coupling mechanism | P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0" t="43841" r="17539"/>
                          <a:stretch/>
                        </pic:blipFill>
                        <pic:spPr bwMode="auto">
                          <a:xfrm>
                            <a:off x="0" y="0"/>
                            <a:ext cx="3645514" cy="164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370AB" w14:paraId="3AFBE6C1" w14:textId="77777777" w:rsidTr="003370AB">
        <w:trPr>
          <w:trHeight w:val="395"/>
        </w:trPr>
        <w:tc>
          <w:tcPr>
            <w:tcW w:w="3555" w:type="dxa"/>
          </w:tcPr>
          <w:p w14:paraId="49DCCB13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Scaled</w:t>
            </w:r>
          </w:p>
        </w:tc>
        <w:tc>
          <w:tcPr>
            <w:tcW w:w="4569" w:type="dxa"/>
          </w:tcPr>
          <w:p w14:paraId="36677B8F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3370AB" w14:paraId="7499D23A" w14:textId="77777777" w:rsidTr="003370AB">
        <w:trPr>
          <w:trHeight w:val="427"/>
        </w:trPr>
        <w:tc>
          <w:tcPr>
            <w:tcW w:w="3555" w:type="dxa"/>
          </w:tcPr>
          <w:p w14:paraId="6CD050BA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Leathery</w:t>
            </w:r>
          </w:p>
        </w:tc>
        <w:tc>
          <w:tcPr>
            <w:tcW w:w="4569" w:type="dxa"/>
          </w:tcPr>
          <w:p w14:paraId="0EB5EEE0" w14:textId="77777777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3370AB" w14:paraId="75D7F11E" w14:textId="77777777" w:rsidTr="003370AB">
        <w:trPr>
          <w:trHeight w:val="427"/>
        </w:trPr>
        <w:tc>
          <w:tcPr>
            <w:tcW w:w="3555" w:type="dxa"/>
          </w:tcPr>
          <w:p w14:paraId="4C22E684" w14:textId="547B69A1" w:rsidR="003370AB" w:rsidRDefault="003370AB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Hardened elyt</w:t>
            </w:r>
            <w:r w:rsidR="00AC1DF0">
              <w:rPr>
                <w:rFonts w:ascii="Verdana" w:hAnsi="Verdana"/>
                <w:b/>
                <w:bCs/>
                <w:sz w:val="18"/>
                <w:szCs w:val="18"/>
              </w:rPr>
              <w:t>r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569" w:type="dxa"/>
          </w:tcPr>
          <w:p w14:paraId="71F241EC" w14:textId="6738626F" w:rsidR="003370AB" w:rsidRDefault="006807DA" w:rsidP="003370AB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"/Users/michael/Library/Group Containers/UBF8T346G9.ms/WebArchiveCopyPasteTempFiles/com.microsoft.Word/insect-wing-their-modifications-and-wing-coupling-mechanism-14-320.jpg?cb=1666686791"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2539C0" wp14:editId="32323485">
                  <wp:extent cx="3610117" cy="1632155"/>
                  <wp:effectExtent l="0" t="0" r="0" b="6350"/>
                  <wp:docPr id="573251778" name="Picture 4" descr="Insect wing, their modifications and wing coupling mechanism | 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ect wing, their modifications and wing coupling mechanism | P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0" r="16969" b="43841"/>
                          <a:stretch/>
                        </pic:blipFill>
                        <pic:spPr bwMode="auto">
                          <a:xfrm>
                            <a:off x="0" y="0"/>
                            <a:ext cx="3610117" cy="16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AF372ED" w14:textId="77777777" w:rsidR="006F29E6" w:rsidRDefault="006F29E6" w:rsidP="00470BD4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04F60CCF" w14:textId="77777777" w:rsidR="001E224B" w:rsidRDefault="001E224B" w:rsidP="001E224B">
      <w:pPr>
        <w:pStyle w:val="ListParagraph"/>
        <w:keepNext/>
      </w:pPr>
      <w:r>
        <w:lastRenderedPageBreak/>
        <w:fldChar w:fldCharType="begin"/>
      </w:r>
      <w:r>
        <w:instrText xml:space="preserve"> INCLUDEPICTURE "/Users/michael/Library/Group Containers/UBF8T346G9.ms/WebArchiveCopyPasteTempFiles/com.microsoft.Word/NHLR6HRRXHAZZL5ZILNZILWZIL1Z7LNZ2HAH5HLR8LFHUHZR6HAZ7LHR2H9Z9HRR8LNZZLTHSLPZQL4Z0L2ZLLBHGH.jpg"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C2BD32" wp14:editId="3F82E7D3">
            <wp:extent cx="5943600" cy="4356735"/>
            <wp:effectExtent l="0" t="0" r="0" b="0"/>
            <wp:docPr id="702741047" name="Picture 5" descr="Insect antenna forms - BugGuid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ect antenna forms - BugGuide.N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32701C" w14:textId="3CE0AD48" w:rsidR="006F29E6" w:rsidRDefault="001E224B" w:rsidP="001E224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C43F2">
        <w:rPr>
          <w:noProof/>
        </w:rPr>
        <w:t>4</w:t>
      </w:r>
      <w:r>
        <w:fldChar w:fldCharType="end"/>
      </w:r>
      <w:r>
        <w:t>: Antennae forms</w:t>
      </w:r>
    </w:p>
    <w:p w14:paraId="5572272E" w14:textId="7B886B8B" w:rsidR="001E224B" w:rsidRDefault="000F4162" w:rsidP="001E224B">
      <w:r>
        <w:lastRenderedPageBreak/>
        <w:fldChar w:fldCharType="begin"/>
      </w:r>
      <w:r>
        <w:instrText xml:space="preserve"> INCLUDEPICTURE "/Users/michael/Library/Group Containers/UBF8T346G9.ms/WebArchiveCopyPasteTempFiles/com.microsoft.Word/ImageForArticle_1337(2).jpg"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92B533" wp14:editId="07200C49">
            <wp:extent cx="2084439" cy="1936553"/>
            <wp:effectExtent l="0" t="0" r="0" b="0"/>
            <wp:docPr id="81990555" name="Picture 8" descr="Optics Inspired By the Eyes of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tics Inspired By the Eyes of Ins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r="18451"/>
                    <a:stretch/>
                  </pic:blipFill>
                  <pic:spPr bwMode="auto">
                    <a:xfrm>
                      <a:off x="0" y="0"/>
                      <a:ext cx="2084651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F57F08">
        <w:fldChar w:fldCharType="begin"/>
      </w:r>
      <w:r w:rsidR="00F57F08">
        <w:instrText xml:space="preserve"> INCLUDEPICTURE "/Users/michael/Library/Group Containers/UBF8T346G9.ms/WebArchiveCopyPasteTempFiles/com.microsoft.Word/ommatidium.png" \* MERGEFORMATINET </w:instrText>
      </w:r>
      <w:r w:rsidR="00F57F08">
        <w:fldChar w:fldCharType="separate"/>
      </w:r>
      <w:r w:rsidR="00F57F08">
        <w:rPr>
          <w:noProof/>
        </w:rPr>
        <w:drawing>
          <wp:anchor distT="0" distB="0" distL="114300" distR="114300" simplePos="0" relativeHeight="251659264" behindDoc="1" locked="0" layoutInCell="1" allowOverlap="1" wp14:anchorId="199A033B" wp14:editId="4FAE55F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66440" cy="4188460"/>
            <wp:effectExtent l="0" t="0" r="0" b="2540"/>
            <wp:wrapTight wrapText="bothSides">
              <wp:wrapPolygon edited="0">
                <wp:start x="0" y="0"/>
                <wp:lineTo x="0" y="21548"/>
                <wp:lineTo x="21499" y="21548"/>
                <wp:lineTo x="21499" y="0"/>
                <wp:lineTo x="0" y="0"/>
              </wp:wrapPolygon>
            </wp:wrapTight>
            <wp:docPr id="990699056" name="Picture 6" descr="Through the Compound Eye | Ask an Entomolog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rough the Compound Eye | Ask an Entomologi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F08">
        <w:fldChar w:fldCharType="end"/>
      </w:r>
    </w:p>
    <w:p w14:paraId="566EF213" w14:textId="51A3772E" w:rsidR="001E224B" w:rsidRDefault="000F4162" w:rsidP="001E224B">
      <w:r>
        <w:t xml:space="preserve">Figures 5,6: Compound insect eyes. </w:t>
      </w:r>
    </w:p>
    <w:p w14:paraId="1F4DCC30" w14:textId="77777777" w:rsidR="00251CCD" w:rsidRDefault="00251CCD" w:rsidP="001E224B"/>
    <w:p w14:paraId="1E20B51A" w14:textId="77777777" w:rsidR="00251CCD" w:rsidRDefault="00251CCD" w:rsidP="001E224B"/>
    <w:p w14:paraId="4329F576" w14:textId="0D5771B5" w:rsidR="00251CCD" w:rsidRDefault="0002027B" w:rsidP="001E224B">
      <w:r>
        <w:fldChar w:fldCharType="begin"/>
      </w:r>
      <w:r>
        <w:instrText xml:space="preserve"> INCLUDEPICTURE "/Users/michael/Library/Group Containers/UBF8T346G9.ms/WebArchiveCopyPasteTempFiles/com.microsoft.Word/cicada-eyes-600px.jpg"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4BC319" wp14:editId="6FFC994A">
            <wp:extent cx="2389239" cy="1538200"/>
            <wp:effectExtent l="0" t="0" r="0" b="0"/>
            <wp:docPr id="137533881" name="Picture 9" descr="Can cicadas see? - Cicada 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 cicadas see? - Cicada M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33" cy="15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3916CF" w14:textId="76808EEC" w:rsidR="00251CCD" w:rsidRDefault="0002027B" w:rsidP="001E224B">
      <w:r>
        <w:t>Figure 7: Ocelli, or simple eyes</w:t>
      </w:r>
    </w:p>
    <w:p w14:paraId="2EB16387" w14:textId="77777777" w:rsidR="00251CCD" w:rsidRDefault="00251CCD" w:rsidP="001E224B"/>
    <w:p w14:paraId="02BD72CA" w14:textId="77777777" w:rsidR="008A59F5" w:rsidRDefault="008A59F5" w:rsidP="008A59F5">
      <w:pPr>
        <w:keepNext/>
      </w:pPr>
      <w:r>
        <w:lastRenderedPageBreak/>
        <w:fldChar w:fldCharType="begin"/>
      </w:r>
      <w:r>
        <w:instrText xml:space="preserve"> INCLUDEPICTURE "/Users/michael/Library/Group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9061A5" wp14:editId="57FF98FB">
            <wp:extent cx="4149213" cy="3108510"/>
            <wp:effectExtent l="0" t="0" r="3810" b="3175"/>
            <wp:docPr id="280973455" name="Picture 10" descr="Biology and behavior | Sawfly G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ology and behavior | Sawfly Gen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15" cy="311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DCC4195" w14:textId="7F00112B" w:rsidR="0002027B" w:rsidRDefault="008A59F5" w:rsidP="008A59F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C43F2">
        <w:rPr>
          <w:noProof/>
        </w:rPr>
        <w:t>5</w:t>
      </w:r>
      <w:r>
        <w:fldChar w:fldCharType="end"/>
      </w:r>
      <w:r>
        <w:t xml:space="preserve">: Ovipositor. </w:t>
      </w:r>
      <w:proofErr w:type="spellStart"/>
      <w:r>
        <w:t>Shpaes</w:t>
      </w:r>
      <w:proofErr w:type="spellEnd"/>
      <w:r>
        <w:t xml:space="preserve"> can include sword shaped, long and unruly, "horntail", or a modified ovipositor that is a stinger</w:t>
      </w:r>
    </w:p>
    <w:p w14:paraId="5B0474B9" w14:textId="77777777" w:rsidR="00251CCD" w:rsidRDefault="00251CCD" w:rsidP="001E224B"/>
    <w:p w14:paraId="3EA9BC4A" w14:textId="77777777" w:rsidR="002C43F2" w:rsidRDefault="002C43F2" w:rsidP="002C43F2">
      <w:pPr>
        <w:keepNext/>
      </w:pPr>
      <w:r>
        <w:fldChar w:fldCharType="begin"/>
      </w:r>
      <w:r>
        <w:instrText xml:space="preserve"> INCLUDEPICTURE "/Users/michael/Library/Group Containers/UBF8T346G9.ms/WebArchiveCopyPasteTempFiles/com.microsoft.Word/five-modifications-insect-legs-260nw-2299740065.jpg"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872500" wp14:editId="15E6BC7E">
            <wp:extent cx="4339645" cy="3116826"/>
            <wp:effectExtent l="0" t="0" r="3810" b="0"/>
            <wp:docPr id="2002136283" name="Picture 12" descr="Insect Legs Photos and Image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sect Legs Photos and Images &amp; Pictures | Shutter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15" cy="31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B07FCA" w14:textId="484B15F8" w:rsidR="008A59F5" w:rsidRDefault="002C43F2" w:rsidP="002C43F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>: Long slender legs are for running, known as cursorial legs, but these can be modified to be salt</w:t>
      </w:r>
      <w:r w:rsidR="00C41FA9">
        <w:t>a</w:t>
      </w:r>
      <w:r w:rsidR="00F45003">
        <w:t>to</w:t>
      </w:r>
      <w:r>
        <w:t xml:space="preserve">rial for jumping, raptorial for grabbing, or fossorial for digging, or </w:t>
      </w:r>
      <w:r w:rsidR="00C41FA9">
        <w:t>natatorial</w:t>
      </w:r>
      <w:r>
        <w:t xml:space="preserve"> for swimming</w:t>
      </w:r>
    </w:p>
    <w:p w14:paraId="252FAA3E" w14:textId="77777777" w:rsidR="008A59F5" w:rsidRPr="001E224B" w:rsidRDefault="008A59F5" w:rsidP="001E224B"/>
    <w:p w14:paraId="2687F2C6" w14:textId="488CCA1C" w:rsidR="004F0676" w:rsidRDefault="00470BD4" w:rsidP="00470BD4">
      <w:pPr>
        <w:pStyle w:val="ListParagrap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lastRenderedPageBreak/>
        <w:t xml:space="preserve">Exercise: </w:t>
      </w:r>
    </w:p>
    <w:p w14:paraId="024922E4" w14:textId="77777777" w:rsidR="00470BD4" w:rsidRDefault="00470BD4" w:rsidP="00470BD4">
      <w:pPr>
        <w:pStyle w:val="ListParagraph"/>
        <w:rPr>
          <w:rFonts w:ascii="Verdana" w:hAnsi="Verdana"/>
          <w:sz w:val="18"/>
          <w:szCs w:val="18"/>
        </w:rPr>
      </w:pPr>
    </w:p>
    <w:p w14:paraId="30CB9E88" w14:textId="165D00B2" w:rsidR="00D81EF0" w:rsidRPr="00C31C3B" w:rsidRDefault="004A2B3F" w:rsidP="00C31C3B">
      <w:pPr>
        <w:pStyle w:val="ListParagrap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Stations </w:t>
      </w:r>
      <w:r w:rsidR="004D258F">
        <w:rPr>
          <w:rFonts w:ascii="Verdana" w:hAnsi="Verdana"/>
          <w:sz w:val="18"/>
          <w:szCs w:val="18"/>
        </w:rPr>
        <w:t xml:space="preserve">are set up for each order, please view each station. </w:t>
      </w:r>
      <w:r w:rsidR="00EC7076">
        <w:rPr>
          <w:rFonts w:ascii="Verdana" w:hAnsi="Verdana"/>
          <w:sz w:val="18"/>
          <w:szCs w:val="18"/>
        </w:rPr>
        <w:t xml:space="preserve">Use the </w:t>
      </w:r>
      <w:r w:rsidR="00C31C3B">
        <w:rPr>
          <w:rFonts w:ascii="Verdana" w:hAnsi="Verdana"/>
          <w:sz w:val="18"/>
          <w:szCs w:val="18"/>
        </w:rPr>
        <w:t xml:space="preserve">information to describe the parts of the insect. </w:t>
      </w:r>
      <w:r w:rsidR="00EC7076">
        <w:rPr>
          <w:rFonts w:ascii="Verdana" w:hAnsi="Verdana"/>
          <w:sz w:val="18"/>
          <w:szCs w:val="18"/>
        </w:rPr>
        <w:t xml:space="preserve"> </w:t>
      </w:r>
      <w:r w:rsidR="00C31C3B">
        <w:rPr>
          <w:rFonts w:ascii="Verdana" w:hAnsi="Verdana"/>
          <w:sz w:val="18"/>
          <w:szCs w:val="18"/>
        </w:rPr>
        <w:t>Pick three of your absolute favorite orders to draw (3 points each)</w:t>
      </w:r>
    </w:p>
    <w:p w14:paraId="5AD32ACA" w14:textId="1777B9CE" w:rsidR="00726C1D" w:rsidRPr="001B0839" w:rsidRDefault="00D81EF0" w:rsidP="00C31C3B">
      <w:pPr>
        <w:pStyle w:val="ListParagraph"/>
        <w:ind w:firstLine="7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Ultimately your table should have </w:t>
      </w:r>
      <w:r w:rsidR="00F76565">
        <w:rPr>
          <w:rFonts w:ascii="Verdana" w:hAnsi="Verdana"/>
          <w:sz w:val="18"/>
          <w:szCs w:val="18"/>
        </w:rPr>
        <w:t>unique diagnostic traits</w:t>
      </w:r>
      <w:r>
        <w:rPr>
          <w:rFonts w:ascii="Verdana" w:hAnsi="Verdana"/>
          <w:sz w:val="18"/>
          <w:szCs w:val="18"/>
        </w:rPr>
        <w:t xml:space="preserve"> across many specimens in the same order to help you ID insects to order.</w:t>
      </w:r>
      <w:r w:rsidR="00312A5B">
        <w:rPr>
          <w:rFonts w:ascii="Verdana" w:hAnsi="Verdana"/>
          <w:sz w:val="18"/>
          <w:szCs w:val="18"/>
        </w:rPr>
        <w:t xml:space="preserve"> Hint – diagnostic </w:t>
      </w:r>
      <w:r w:rsidR="00C31C3B">
        <w:rPr>
          <w:rFonts w:ascii="Verdana" w:hAnsi="Verdana"/>
          <w:sz w:val="18"/>
          <w:szCs w:val="18"/>
        </w:rPr>
        <w:t>characteristic</w:t>
      </w:r>
      <w:r w:rsidR="00312A5B">
        <w:rPr>
          <w:rFonts w:ascii="Verdana" w:hAnsi="Verdana"/>
          <w:sz w:val="18"/>
          <w:szCs w:val="18"/>
        </w:rPr>
        <w:t xml:space="preserve">s for the order are </w:t>
      </w:r>
      <w:r w:rsidR="00F76565">
        <w:rPr>
          <w:rFonts w:ascii="Verdana" w:hAnsi="Verdana"/>
          <w:sz w:val="18"/>
          <w:szCs w:val="18"/>
        </w:rPr>
        <w:t>highlighted in white; grey</w:t>
      </w:r>
      <w:r w:rsidR="00312A5B">
        <w:rPr>
          <w:rFonts w:ascii="Verdana" w:hAnsi="Verdana"/>
          <w:sz w:val="18"/>
          <w:szCs w:val="18"/>
        </w:rPr>
        <w:t xml:space="preserve"> cells in the </w:t>
      </w:r>
      <w:r w:rsidR="00C31C3B">
        <w:rPr>
          <w:rFonts w:ascii="Verdana" w:hAnsi="Verdana"/>
          <w:sz w:val="18"/>
          <w:szCs w:val="18"/>
        </w:rPr>
        <w:t>table below</w:t>
      </w:r>
      <w:r w:rsidR="00312A5B">
        <w:rPr>
          <w:rFonts w:ascii="Verdana" w:hAnsi="Verdana"/>
          <w:sz w:val="18"/>
          <w:szCs w:val="18"/>
        </w:rPr>
        <w:t xml:space="preserve"> may not be diagnostic for the order. </w:t>
      </w:r>
      <w:r w:rsidR="00C31C3B">
        <w:rPr>
          <w:rFonts w:ascii="Verdana" w:hAnsi="Verdana"/>
          <w:sz w:val="18"/>
          <w:szCs w:val="18"/>
        </w:rPr>
        <w:t xml:space="preserve">Fill in the white cells. (30 points). </w:t>
      </w:r>
    </w:p>
    <w:tbl>
      <w:tblPr>
        <w:tblStyle w:val="TableGrid"/>
        <w:tblW w:w="9805" w:type="dxa"/>
        <w:tblLayout w:type="fixed"/>
        <w:tblLook w:val="04A0" w:firstRow="1" w:lastRow="0" w:firstColumn="1" w:lastColumn="0" w:noHBand="0" w:noVBand="1"/>
      </w:tblPr>
      <w:tblGrid>
        <w:gridCol w:w="1525"/>
        <w:gridCol w:w="1170"/>
        <w:gridCol w:w="1440"/>
        <w:gridCol w:w="1170"/>
        <w:gridCol w:w="1260"/>
        <w:gridCol w:w="900"/>
        <w:gridCol w:w="1260"/>
        <w:gridCol w:w="1080"/>
      </w:tblGrid>
      <w:tr w:rsidR="00ED437A" w14:paraId="1582EC01" w14:textId="6608A3E4" w:rsidTr="001B0839">
        <w:tc>
          <w:tcPr>
            <w:tcW w:w="1525" w:type="dxa"/>
          </w:tcPr>
          <w:p w14:paraId="32548433" w14:textId="32EE505C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Order</w:t>
            </w:r>
          </w:p>
        </w:tc>
        <w:tc>
          <w:tcPr>
            <w:tcW w:w="1170" w:type="dxa"/>
          </w:tcPr>
          <w:p w14:paraId="6F606374" w14:textId="3CFE6A98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Common Name</w:t>
            </w:r>
          </w:p>
        </w:tc>
        <w:tc>
          <w:tcPr>
            <w:tcW w:w="1440" w:type="dxa"/>
          </w:tcPr>
          <w:p w14:paraId="5FD44B8E" w14:textId="7ACD8870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Mouthparts</w:t>
            </w:r>
          </w:p>
        </w:tc>
        <w:tc>
          <w:tcPr>
            <w:tcW w:w="1170" w:type="dxa"/>
          </w:tcPr>
          <w:p w14:paraId="6E636E82" w14:textId="23AA8D65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Wings</w:t>
            </w:r>
          </w:p>
        </w:tc>
        <w:tc>
          <w:tcPr>
            <w:tcW w:w="1260" w:type="dxa"/>
          </w:tcPr>
          <w:p w14:paraId="77936EF4" w14:textId="0747E486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Antennae</w:t>
            </w:r>
          </w:p>
        </w:tc>
        <w:tc>
          <w:tcPr>
            <w:tcW w:w="900" w:type="dxa"/>
          </w:tcPr>
          <w:p w14:paraId="6E147EE6" w14:textId="6D1E64B1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Eyes</w:t>
            </w:r>
          </w:p>
        </w:tc>
        <w:tc>
          <w:tcPr>
            <w:tcW w:w="1260" w:type="dxa"/>
          </w:tcPr>
          <w:p w14:paraId="23552BED" w14:textId="4F07E2F3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proofErr w:type="spellStart"/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Oviposter</w:t>
            </w:r>
            <w:proofErr w:type="spellEnd"/>
          </w:p>
        </w:tc>
        <w:tc>
          <w:tcPr>
            <w:tcW w:w="1080" w:type="dxa"/>
          </w:tcPr>
          <w:p w14:paraId="74844242" w14:textId="41A08DCC" w:rsidR="007D0FA8" w:rsidRPr="001B0839" w:rsidRDefault="007D0FA8" w:rsidP="00470BD4">
            <w:pPr>
              <w:pStyle w:val="ListParagraph"/>
              <w:ind w:left="0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1B0839">
              <w:rPr>
                <w:rFonts w:ascii="Verdana" w:hAnsi="Verdana"/>
                <w:b/>
                <w:bCs/>
                <w:sz w:val="18"/>
                <w:szCs w:val="18"/>
              </w:rPr>
              <w:t>Legs</w:t>
            </w:r>
          </w:p>
        </w:tc>
      </w:tr>
      <w:tr w:rsidR="00EE090A" w14:paraId="7843790D" w14:textId="3F8C8FC9" w:rsidTr="00F76565">
        <w:trPr>
          <w:trHeight w:val="440"/>
        </w:trPr>
        <w:tc>
          <w:tcPr>
            <w:tcW w:w="1525" w:type="dxa"/>
          </w:tcPr>
          <w:p w14:paraId="5AA4B216" w14:textId="34A84760" w:rsidR="007D0FA8" w:rsidRDefault="002C3C1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Odonata</w:t>
            </w:r>
          </w:p>
        </w:tc>
        <w:tc>
          <w:tcPr>
            <w:tcW w:w="1170" w:type="dxa"/>
          </w:tcPr>
          <w:p w14:paraId="7B50DA05" w14:textId="3A98990F" w:rsidR="007D0FA8" w:rsidRPr="001B0839" w:rsidRDefault="0075093F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Dragon flies/ Damselflies</w:t>
            </w:r>
          </w:p>
        </w:tc>
        <w:tc>
          <w:tcPr>
            <w:tcW w:w="1440" w:type="dxa"/>
            <w:shd w:val="clear" w:color="auto" w:fill="FFFFFF" w:themeFill="background1"/>
          </w:tcPr>
          <w:p w14:paraId="67C8DE7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00B3D3F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6A394E5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37F18C7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2DE65479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0E74DAC7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159859DD" w14:textId="3D1648AB" w:rsidTr="00F76565">
        <w:trPr>
          <w:trHeight w:val="440"/>
        </w:trPr>
        <w:tc>
          <w:tcPr>
            <w:tcW w:w="1525" w:type="dxa"/>
          </w:tcPr>
          <w:p w14:paraId="4F87D26B" w14:textId="0392B4E2" w:rsidR="007D0FA8" w:rsidRDefault="002C3C1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Phasmida</w:t>
            </w:r>
            <w:proofErr w:type="spellEnd"/>
          </w:p>
        </w:tc>
        <w:tc>
          <w:tcPr>
            <w:tcW w:w="1170" w:type="dxa"/>
          </w:tcPr>
          <w:p w14:paraId="28A045E3" w14:textId="790734F2" w:rsidR="007D0FA8" w:rsidRPr="001B0839" w:rsidRDefault="0075093F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Stick Insects</w:t>
            </w:r>
          </w:p>
        </w:tc>
        <w:tc>
          <w:tcPr>
            <w:tcW w:w="1440" w:type="dxa"/>
            <w:shd w:val="clear" w:color="auto" w:fill="FFFFFF" w:themeFill="background1"/>
          </w:tcPr>
          <w:p w14:paraId="27A5E85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2CF010A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7A678F4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71F0B54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A66D22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AEE912E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01514F0E" w14:textId="6E5A67FC" w:rsidTr="00F76565">
        <w:trPr>
          <w:trHeight w:val="836"/>
        </w:trPr>
        <w:tc>
          <w:tcPr>
            <w:tcW w:w="1525" w:type="dxa"/>
          </w:tcPr>
          <w:p w14:paraId="10BC4243" w14:textId="07B6E3EE" w:rsidR="007D0FA8" w:rsidRDefault="002C3C1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Orthoptera</w:t>
            </w:r>
          </w:p>
        </w:tc>
        <w:tc>
          <w:tcPr>
            <w:tcW w:w="1170" w:type="dxa"/>
          </w:tcPr>
          <w:p w14:paraId="2146C90D" w14:textId="73D48C9F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Grasshoppers/Crickets/Katydids</w:t>
            </w:r>
          </w:p>
        </w:tc>
        <w:tc>
          <w:tcPr>
            <w:tcW w:w="1440" w:type="dxa"/>
            <w:shd w:val="clear" w:color="auto" w:fill="FFFFFF" w:themeFill="background1"/>
          </w:tcPr>
          <w:p w14:paraId="339BC0DB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9424FD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7FFD295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2E26F63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27BFBA0D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1D540FE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31EA3327" w14:textId="550D7BB3" w:rsidTr="00F76565">
        <w:trPr>
          <w:trHeight w:val="620"/>
        </w:trPr>
        <w:tc>
          <w:tcPr>
            <w:tcW w:w="1525" w:type="dxa"/>
          </w:tcPr>
          <w:p w14:paraId="275286C2" w14:textId="21288A1E" w:rsidR="007D0FA8" w:rsidRDefault="002C3C1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Mantodea</w:t>
            </w:r>
            <w:proofErr w:type="spellEnd"/>
          </w:p>
        </w:tc>
        <w:tc>
          <w:tcPr>
            <w:tcW w:w="1170" w:type="dxa"/>
          </w:tcPr>
          <w:p w14:paraId="24087C92" w14:textId="75E84A8E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Mantids</w:t>
            </w:r>
          </w:p>
        </w:tc>
        <w:tc>
          <w:tcPr>
            <w:tcW w:w="1440" w:type="dxa"/>
            <w:shd w:val="clear" w:color="auto" w:fill="FFFFFF" w:themeFill="background1"/>
          </w:tcPr>
          <w:p w14:paraId="749FC5F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EAAAA" w:themeFill="background2" w:themeFillShade="BF"/>
          </w:tcPr>
          <w:p w14:paraId="30798907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418AA4F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7EE66B6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68B2E43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14F6DA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2ABA8A7C" w14:textId="0A1FC276" w:rsidTr="00F76565">
        <w:trPr>
          <w:trHeight w:val="620"/>
        </w:trPr>
        <w:tc>
          <w:tcPr>
            <w:tcW w:w="1525" w:type="dxa"/>
          </w:tcPr>
          <w:p w14:paraId="00B92DD9" w14:textId="534802E7" w:rsidR="007D0FA8" w:rsidRDefault="00AE481E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Blattaria</w:t>
            </w:r>
          </w:p>
        </w:tc>
        <w:tc>
          <w:tcPr>
            <w:tcW w:w="1170" w:type="dxa"/>
          </w:tcPr>
          <w:p w14:paraId="5B2086AB" w14:textId="153BF8F4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Cockroaches</w:t>
            </w:r>
          </w:p>
        </w:tc>
        <w:tc>
          <w:tcPr>
            <w:tcW w:w="1440" w:type="dxa"/>
            <w:shd w:val="clear" w:color="auto" w:fill="FFFFFF" w:themeFill="background1"/>
          </w:tcPr>
          <w:p w14:paraId="09DB27BD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EAAAA" w:themeFill="background2" w:themeFillShade="BF"/>
          </w:tcPr>
          <w:p w14:paraId="379045E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4D6199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149F8C1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47CD517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F73CF9A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34947A91" w14:textId="637006D9" w:rsidTr="00F76565">
        <w:trPr>
          <w:trHeight w:val="719"/>
        </w:trPr>
        <w:tc>
          <w:tcPr>
            <w:tcW w:w="1525" w:type="dxa"/>
          </w:tcPr>
          <w:p w14:paraId="515F8B7E" w14:textId="64A9F34D" w:rsidR="007D0FA8" w:rsidRDefault="00AE481E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Isoptera</w:t>
            </w:r>
          </w:p>
        </w:tc>
        <w:tc>
          <w:tcPr>
            <w:tcW w:w="1170" w:type="dxa"/>
          </w:tcPr>
          <w:p w14:paraId="59772F72" w14:textId="5040AB6A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Termites</w:t>
            </w:r>
          </w:p>
        </w:tc>
        <w:tc>
          <w:tcPr>
            <w:tcW w:w="1440" w:type="dxa"/>
            <w:shd w:val="clear" w:color="auto" w:fill="FFFFFF" w:themeFill="background1"/>
          </w:tcPr>
          <w:p w14:paraId="4C641DFA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7DED96F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7B485A7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21C2F9E5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4FF9934B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5BC395D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EE090A" w14:paraId="49045EC9" w14:textId="7B0793C5" w:rsidTr="00F76565">
        <w:trPr>
          <w:trHeight w:hRule="exact" w:val="883"/>
        </w:trPr>
        <w:tc>
          <w:tcPr>
            <w:tcW w:w="1525" w:type="dxa"/>
          </w:tcPr>
          <w:p w14:paraId="3F2EC9BE" w14:textId="4F033B00" w:rsidR="007D0FA8" w:rsidRDefault="00AE481E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Hemiptera</w:t>
            </w:r>
          </w:p>
        </w:tc>
        <w:tc>
          <w:tcPr>
            <w:tcW w:w="1170" w:type="dxa"/>
          </w:tcPr>
          <w:p w14:paraId="00FE594A" w14:textId="133C8296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True Bugs</w:t>
            </w:r>
          </w:p>
        </w:tc>
        <w:tc>
          <w:tcPr>
            <w:tcW w:w="1440" w:type="dxa"/>
            <w:shd w:val="clear" w:color="auto" w:fill="FFFFFF" w:themeFill="background1"/>
          </w:tcPr>
          <w:p w14:paraId="38B4288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2828E5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159A9A3C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671BBD5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2E3BD919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6CBCDE0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6565" w14:paraId="2851B2B0" w14:textId="677FEB5F" w:rsidTr="00F76565">
        <w:trPr>
          <w:trHeight w:val="908"/>
        </w:trPr>
        <w:tc>
          <w:tcPr>
            <w:tcW w:w="1525" w:type="dxa"/>
          </w:tcPr>
          <w:p w14:paraId="47B52288" w14:textId="5F9CD6E4" w:rsidR="007D0FA8" w:rsidRDefault="00AE481E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Sub order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Heteroptera</w:t>
            </w:r>
            <w:proofErr w:type="spellEnd"/>
          </w:p>
        </w:tc>
        <w:tc>
          <w:tcPr>
            <w:tcW w:w="1170" w:type="dxa"/>
          </w:tcPr>
          <w:p w14:paraId="0AFA8943" w14:textId="37E6D474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True Bugs</w:t>
            </w:r>
          </w:p>
        </w:tc>
        <w:tc>
          <w:tcPr>
            <w:tcW w:w="1440" w:type="dxa"/>
            <w:shd w:val="clear" w:color="auto" w:fill="AEAAAA" w:themeFill="background2" w:themeFillShade="BF"/>
          </w:tcPr>
          <w:p w14:paraId="4870784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DC20FD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8E63D6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73CDE517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CDA934D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31758CBB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6565" w14:paraId="5A11C656" w14:textId="075695A0" w:rsidTr="00F76565">
        <w:trPr>
          <w:trHeight w:val="782"/>
        </w:trPr>
        <w:tc>
          <w:tcPr>
            <w:tcW w:w="1525" w:type="dxa"/>
          </w:tcPr>
          <w:p w14:paraId="6140C8E0" w14:textId="44C3781B" w:rsidR="007D0FA8" w:rsidRDefault="00AE481E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Sub order </w:t>
            </w:r>
            <w:proofErr w:type="spellStart"/>
            <w:r w:rsidR="00B07662">
              <w:rPr>
                <w:rFonts w:ascii="Verdana" w:hAnsi="Verdana"/>
                <w:sz w:val="18"/>
                <w:szCs w:val="18"/>
              </w:rPr>
              <w:t>Sternorrhyncha</w:t>
            </w:r>
            <w:proofErr w:type="spellEnd"/>
          </w:p>
        </w:tc>
        <w:tc>
          <w:tcPr>
            <w:tcW w:w="1170" w:type="dxa"/>
          </w:tcPr>
          <w:p w14:paraId="0D672965" w14:textId="11999617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Hoppers</w:t>
            </w:r>
          </w:p>
        </w:tc>
        <w:tc>
          <w:tcPr>
            <w:tcW w:w="1440" w:type="dxa"/>
            <w:shd w:val="clear" w:color="auto" w:fill="AEAAAA" w:themeFill="background2" w:themeFillShade="BF"/>
          </w:tcPr>
          <w:p w14:paraId="49ABD05F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F65ADB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5AC54FB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5E8F24D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4847F3B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1FB6CE4E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6565" w14:paraId="7999A0F4" w14:textId="39E453CC" w:rsidTr="00F76565">
        <w:trPr>
          <w:trHeight w:val="719"/>
        </w:trPr>
        <w:tc>
          <w:tcPr>
            <w:tcW w:w="1525" w:type="dxa"/>
          </w:tcPr>
          <w:p w14:paraId="76F2AB27" w14:textId="0A8AF667" w:rsidR="007D0FA8" w:rsidRDefault="0047797C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Coleopterea</w:t>
            </w:r>
            <w:proofErr w:type="spellEnd"/>
          </w:p>
        </w:tc>
        <w:tc>
          <w:tcPr>
            <w:tcW w:w="1170" w:type="dxa"/>
          </w:tcPr>
          <w:p w14:paraId="569CF62C" w14:textId="735D51B6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Beetles</w:t>
            </w:r>
          </w:p>
        </w:tc>
        <w:tc>
          <w:tcPr>
            <w:tcW w:w="1440" w:type="dxa"/>
            <w:shd w:val="clear" w:color="auto" w:fill="FFFFFF" w:themeFill="background1"/>
          </w:tcPr>
          <w:p w14:paraId="5E9CCB5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0312B1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94EAF1A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1AA0568F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142564D3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076F92F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6565" w14:paraId="365BE749" w14:textId="2871F259" w:rsidTr="00F76565">
        <w:trPr>
          <w:trHeight w:val="710"/>
        </w:trPr>
        <w:tc>
          <w:tcPr>
            <w:tcW w:w="1525" w:type="dxa"/>
          </w:tcPr>
          <w:p w14:paraId="15C0BA96" w14:textId="32BE598D" w:rsidR="007D0FA8" w:rsidRDefault="0047797C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Diptera</w:t>
            </w:r>
          </w:p>
        </w:tc>
        <w:tc>
          <w:tcPr>
            <w:tcW w:w="1170" w:type="dxa"/>
          </w:tcPr>
          <w:p w14:paraId="1DC2CF68" w14:textId="4AE30A55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Flies</w:t>
            </w:r>
          </w:p>
        </w:tc>
        <w:tc>
          <w:tcPr>
            <w:tcW w:w="1440" w:type="dxa"/>
            <w:shd w:val="clear" w:color="auto" w:fill="FFFFFF" w:themeFill="background1"/>
          </w:tcPr>
          <w:p w14:paraId="559B842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A28941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11C5453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57FD1E2E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247BA45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366B0C16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6565" w14:paraId="25D34315" w14:textId="48F03857" w:rsidTr="00F76565">
        <w:trPr>
          <w:trHeight w:val="719"/>
        </w:trPr>
        <w:tc>
          <w:tcPr>
            <w:tcW w:w="1525" w:type="dxa"/>
          </w:tcPr>
          <w:p w14:paraId="7EC49AE8" w14:textId="78533E15" w:rsidR="007D0FA8" w:rsidRDefault="0047797C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Lepidoptera</w:t>
            </w:r>
          </w:p>
        </w:tc>
        <w:tc>
          <w:tcPr>
            <w:tcW w:w="1170" w:type="dxa"/>
          </w:tcPr>
          <w:p w14:paraId="5777A9BF" w14:textId="77DC11F5" w:rsidR="007D0FA8" w:rsidRPr="001B0839" w:rsidRDefault="00ED437A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Butterflies/Moths</w:t>
            </w:r>
          </w:p>
        </w:tc>
        <w:tc>
          <w:tcPr>
            <w:tcW w:w="1440" w:type="dxa"/>
            <w:shd w:val="clear" w:color="auto" w:fill="FFFFFF" w:themeFill="background1"/>
          </w:tcPr>
          <w:p w14:paraId="24B7DAC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C50EEB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07E1D372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7D797967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EAAAA" w:themeFill="background2" w:themeFillShade="BF"/>
          </w:tcPr>
          <w:p w14:paraId="38335F14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EAAAA" w:themeFill="background2" w:themeFillShade="BF"/>
          </w:tcPr>
          <w:p w14:paraId="42AE3740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7A7540" w14:paraId="0EDDA8EF" w14:textId="6049E978" w:rsidTr="00F76565">
        <w:trPr>
          <w:trHeight w:val="890"/>
        </w:trPr>
        <w:tc>
          <w:tcPr>
            <w:tcW w:w="1525" w:type="dxa"/>
          </w:tcPr>
          <w:p w14:paraId="34C134AD" w14:textId="2E2A7E3A" w:rsidR="007D0FA8" w:rsidRDefault="0047797C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Hymenoptera</w:t>
            </w:r>
          </w:p>
        </w:tc>
        <w:tc>
          <w:tcPr>
            <w:tcW w:w="1170" w:type="dxa"/>
          </w:tcPr>
          <w:p w14:paraId="730EA597" w14:textId="22CA8DE5" w:rsidR="007D0FA8" w:rsidRPr="001B0839" w:rsidRDefault="001B0839" w:rsidP="00470BD4">
            <w:pPr>
              <w:pStyle w:val="ListParagraph"/>
              <w:ind w:left="0"/>
              <w:rPr>
                <w:rFonts w:ascii="Verdana" w:hAnsi="Verdana"/>
                <w:sz w:val="13"/>
                <w:szCs w:val="13"/>
              </w:rPr>
            </w:pPr>
            <w:r w:rsidRPr="001B0839">
              <w:rPr>
                <w:rFonts w:ascii="Verdana" w:hAnsi="Verdana"/>
                <w:sz w:val="13"/>
                <w:szCs w:val="13"/>
              </w:rPr>
              <w:t>Wasps/</w:t>
            </w:r>
            <w:proofErr w:type="spellStart"/>
            <w:r w:rsidRPr="001B0839">
              <w:rPr>
                <w:rFonts w:ascii="Verdana" w:hAnsi="Verdana"/>
                <w:sz w:val="13"/>
                <w:szCs w:val="13"/>
              </w:rPr>
              <w:t>Antsa</w:t>
            </w:r>
            <w:proofErr w:type="spellEnd"/>
            <w:r w:rsidRPr="001B0839">
              <w:rPr>
                <w:rFonts w:ascii="Verdana" w:hAnsi="Verdana"/>
                <w:sz w:val="13"/>
                <w:szCs w:val="13"/>
              </w:rPr>
              <w:t>/Bees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13F37C68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EF8607E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</w:tcPr>
          <w:p w14:paraId="199AC341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EAAAA" w:themeFill="background2" w:themeFillShade="BF"/>
          </w:tcPr>
          <w:p w14:paraId="6141434B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14:paraId="1FBF744E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80" w:type="dxa"/>
          </w:tcPr>
          <w:p w14:paraId="0E8E981C" w14:textId="77777777" w:rsidR="007D0FA8" w:rsidRDefault="007D0FA8" w:rsidP="00470BD4">
            <w:pPr>
              <w:pStyle w:val="ListParagraph"/>
              <w:ind w:left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E1EA2BF" w14:textId="77777777" w:rsidR="00726C1D" w:rsidRPr="00470BD4" w:rsidRDefault="00726C1D" w:rsidP="00470BD4">
      <w:pPr>
        <w:pStyle w:val="ListParagraph"/>
        <w:rPr>
          <w:rFonts w:ascii="Verdana" w:hAnsi="Verdana"/>
          <w:sz w:val="18"/>
          <w:szCs w:val="18"/>
        </w:rPr>
      </w:pPr>
    </w:p>
    <w:p w14:paraId="48795A7D" w14:textId="77777777" w:rsidR="004F0676" w:rsidRDefault="004F0676" w:rsidP="004F0676">
      <w:pPr>
        <w:rPr>
          <w:rFonts w:ascii="Verdana" w:hAnsi="Verdana"/>
          <w:sz w:val="18"/>
          <w:szCs w:val="18"/>
        </w:rPr>
      </w:pPr>
    </w:p>
    <w:p w14:paraId="5E5388F3" w14:textId="23C72254" w:rsidR="004C4C49" w:rsidRDefault="00D81EF0" w:rsidP="009E77C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Order Odonata:</w:t>
      </w:r>
    </w:p>
    <w:p w14:paraId="2DA93913" w14:textId="5C7CC3EE" w:rsidR="00D81EF0" w:rsidRDefault="00E77E56" w:rsidP="009E77C1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Containers/UBF8T346G9.ms/WebArchiveCopyPasteTempFiles/com.microsoft.Word/odonata01a.jpg"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787253" wp14:editId="1630781E">
            <wp:extent cx="5943600" cy="4187825"/>
            <wp:effectExtent l="0" t="0" r="0" b="3175"/>
            <wp:docPr id="1531045890" name="Picture 13" descr="Order Odonata – ENT 425 – General Entom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der Odonata – ENT 425 – General Entomolog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C88F5C" w14:textId="2D1F122C" w:rsidR="00D81EF0" w:rsidRDefault="00D81EF0" w:rsidP="009E77C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1FCE5E09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AFB20BF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B04A87B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DC61DD5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4C9146C5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5FBFD944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185C4BF1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7BBFF23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343C0D9F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1719252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0BA15ADF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3A6D7D78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02F80570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0016FC04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744E4C30" w14:textId="77777777" w:rsidR="00D81EF0" w:rsidRDefault="00D81EF0" w:rsidP="009E77C1">
      <w:pPr>
        <w:rPr>
          <w:rFonts w:ascii="Verdana" w:hAnsi="Verdana"/>
          <w:sz w:val="18"/>
          <w:szCs w:val="18"/>
        </w:rPr>
      </w:pPr>
    </w:p>
    <w:p w14:paraId="407502F2" w14:textId="629E27DA" w:rsidR="00D81EF0" w:rsidRPr="00F30FF4" w:rsidRDefault="00D81EF0" w:rsidP="009E77C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3028F075" w14:textId="77777777" w:rsidR="003C5C55" w:rsidRDefault="003C5C55" w:rsidP="009E77C1">
      <w:pPr>
        <w:rPr>
          <w:rFonts w:ascii="Verdana" w:hAnsi="Verdana"/>
          <w:sz w:val="18"/>
          <w:szCs w:val="18"/>
        </w:rPr>
        <w:sectPr w:rsidR="003C5C55" w:rsidSect="007B18AE">
          <w:head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EC5472" w14:textId="77777777" w:rsidR="004C4C49" w:rsidRDefault="004C4C49" w:rsidP="009E77C1">
      <w:pPr>
        <w:rPr>
          <w:rFonts w:ascii="Verdana" w:hAnsi="Verdana"/>
          <w:sz w:val="18"/>
          <w:szCs w:val="18"/>
        </w:rPr>
      </w:pPr>
    </w:p>
    <w:p w14:paraId="2B9E14A3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3484DB8E" w14:textId="561C44A6" w:rsidR="00312A5B" w:rsidRDefault="00312A5B" w:rsidP="00312A5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Order </w:t>
      </w:r>
      <w:proofErr w:type="spellStart"/>
      <w:r w:rsidR="00F8471D">
        <w:rPr>
          <w:rFonts w:ascii="Verdana" w:hAnsi="Verdana"/>
          <w:sz w:val="18"/>
          <w:szCs w:val="18"/>
        </w:rPr>
        <w:t>Phasmida</w:t>
      </w:r>
      <w:proofErr w:type="spellEnd"/>
      <w:r>
        <w:rPr>
          <w:rFonts w:ascii="Verdana" w:hAnsi="Verdana"/>
          <w:sz w:val="18"/>
          <w:szCs w:val="18"/>
        </w:rPr>
        <w:t>:</w:t>
      </w:r>
    </w:p>
    <w:p w14:paraId="67E7B046" w14:textId="0CBD47BE" w:rsidR="00312A5B" w:rsidRDefault="00D40DC6" w:rsidP="00312A5B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Containers/UBF8T346G9.ms/WebArchiveCopyPasteTempFiles/com.microsoft.Word/GettyImages-581746281-56a520325f9b58b7d0daf21f.jpg"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A5C910" wp14:editId="50B99CE4">
            <wp:extent cx="5943600" cy="3964305"/>
            <wp:effectExtent l="0" t="0" r="0" b="0"/>
            <wp:docPr id="1507025177" name="Picture 14" descr="Stick and Leaf Insects, Stick and Leaf Insects: Order PhasmidaPhas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ick and Leaf Insects, Stick and Leaf Insects: Order PhasmidaPhasmi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E626E88" w14:textId="77777777" w:rsidR="00312A5B" w:rsidRDefault="00312A5B" w:rsidP="00312A5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61372FF8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1D3831C2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0FD9B233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2D961663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71E58EDB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0EA65EEC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1F9444D9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16220CC1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33500C60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20F7848F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52A538F1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27864AF9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65F6E8A1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4C474ED7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66A86C97" w14:textId="77777777" w:rsidR="00312A5B" w:rsidRDefault="00312A5B" w:rsidP="00312A5B">
      <w:pPr>
        <w:rPr>
          <w:rFonts w:ascii="Verdana" w:hAnsi="Verdana"/>
          <w:sz w:val="18"/>
          <w:szCs w:val="18"/>
        </w:rPr>
      </w:pPr>
    </w:p>
    <w:p w14:paraId="665AB891" w14:textId="77777777" w:rsidR="00312A5B" w:rsidRPr="00F30FF4" w:rsidRDefault="00312A5B" w:rsidP="00312A5B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09E4B755" w14:textId="7D4E7751" w:rsidR="003C5C55" w:rsidRDefault="003C5C55" w:rsidP="003C5C55">
      <w:pPr>
        <w:jc w:val="center"/>
        <w:rPr>
          <w:rFonts w:ascii="Verdana" w:hAnsi="Verdana"/>
          <w:sz w:val="18"/>
          <w:szCs w:val="18"/>
        </w:rPr>
      </w:pPr>
    </w:p>
    <w:p w14:paraId="3D4B79A8" w14:textId="77777777" w:rsidR="00F8471D" w:rsidRDefault="00F8471D" w:rsidP="003C5C55">
      <w:pPr>
        <w:jc w:val="center"/>
        <w:rPr>
          <w:rFonts w:ascii="Verdana" w:hAnsi="Verdana"/>
          <w:sz w:val="18"/>
          <w:szCs w:val="18"/>
        </w:rPr>
      </w:pPr>
    </w:p>
    <w:p w14:paraId="3B263AF2" w14:textId="77777777" w:rsidR="00F8471D" w:rsidRDefault="00F8471D" w:rsidP="003C5C55">
      <w:pPr>
        <w:jc w:val="center"/>
        <w:rPr>
          <w:rFonts w:ascii="Verdana" w:hAnsi="Verdana"/>
          <w:sz w:val="18"/>
          <w:szCs w:val="18"/>
        </w:rPr>
      </w:pPr>
    </w:p>
    <w:p w14:paraId="03BA0F7F" w14:textId="2902F2C6" w:rsidR="00F8471D" w:rsidRDefault="00F8471D" w:rsidP="00D40DC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36187877" w14:textId="5A0ACDE3" w:rsidR="00F8471D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>
        <w:rPr>
          <w:rFonts w:ascii="Verdana" w:hAnsi="Verdana"/>
          <w:sz w:val="18"/>
          <w:szCs w:val="18"/>
        </w:rPr>
        <w:t>Orthoptera</w:t>
      </w:r>
      <w:r>
        <w:rPr>
          <w:rFonts w:ascii="Verdana" w:hAnsi="Verdana"/>
          <w:sz w:val="18"/>
          <w:szCs w:val="18"/>
        </w:rPr>
        <w:t>:</w:t>
      </w:r>
    </w:p>
    <w:p w14:paraId="63D23F93" w14:textId="23B3BFF0" w:rsidR="00F8471D" w:rsidRDefault="00EF4A98" w:rsidP="00F8471D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Containers/UBF8T346G9.ms/WebArchiveCopyPasteTempFiles/com.microsoft.Word/diffhopper,I_NAT2050.jpg"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D3B81A" wp14:editId="2427BE14">
            <wp:extent cx="4060825" cy="2782570"/>
            <wp:effectExtent l="0" t="0" r="3175" b="0"/>
            <wp:docPr id="93811738" name="Picture 15" descr="Orthoptera - Grasshoppers, Locusts, Crickets, Katydids -- Discover Life 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rthoptera - Grasshoppers, Locusts, Crickets, Katydids -- Discover Life  mobi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DDDC26" w14:textId="77777777" w:rsidR="00F8471D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415346F1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2D55AAD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E04717E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B82D606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7559898E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06FF0393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0038E2F7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2167D8ED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27F9C29C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3AB999D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5930E5B0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3E87FFB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982A15E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3755D2E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88472DF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C37A197" w14:textId="77777777" w:rsidR="00F8471D" w:rsidRPr="00F30FF4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2807354C" w14:textId="77777777" w:rsidR="00F8471D" w:rsidRDefault="00F8471D" w:rsidP="003C5C55">
      <w:pPr>
        <w:jc w:val="center"/>
        <w:rPr>
          <w:rFonts w:ascii="Verdana" w:hAnsi="Verdana"/>
          <w:sz w:val="18"/>
          <w:szCs w:val="18"/>
        </w:rPr>
        <w:sectPr w:rsidR="00F847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945A09" w14:textId="5BA635A2" w:rsidR="00F8471D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proofErr w:type="spellStart"/>
      <w:r w:rsidR="00931498">
        <w:rPr>
          <w:rFonts w:ascii="Verdana" w:hAnsi="Verdana"/>
          <w:sz w:val="18"/>
          <w:szCs w:val="18"/>
        </w:rPr>
        <w:t>Mantodea</w:t>
      </w:r>
      <w:proofErr w:type="spellEnd"/>
      <w:r>
        <w:rPr>
          <w:rFonts w:ascii="Verdana" w:hAnsi="Verdana"/>
          <w:sz w:val="18"/>
          <w:szCs w:val="18"/>
        </w:rPr>
        <w:t>:</w:t>
      </w:r>
    </w:p>
    <w:p w14:paraId="514ED24D" w14:textId="0FD6DC8A" w:rsidR="00F8471D" w:rsidRDefault="00456A6F" w:rsidP="00F8471D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0AE627" wp14:editId="12422D77">
            <wp:extent cx="3628390" cy="2251710"/>
            <wp:effectExtent l="0" t="0" r="3810" b="0"/>
            <wp:docPr id="1298026173" name="Picture 16" descr="Manti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ntis - Wikip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E6B54E" w14:textId="77777777" w:rsidR="00F8471D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48C6494D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79F6F240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11B874F1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6C6B0668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60E1C136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FBE1101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499F2BC7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7A5F5804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6C092C8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14CBC9C4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69082623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78AC06EB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7A926F63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5EC81922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3D79040B" w14:textId="77777777" w:rsidR="00F8471D" w:rsidRDefault="00F8471D" w:rsidP="00F8471D">
      <w:pPr>
        <w:rPr>
          <w:rFonts w:ascii="Verdana" w:hAnsi="Verdana"/>
          <w:sz w:val="18"/>
          <w:szCs w:val="18"/>
        </w:rPr>
      </w:pPr>
    </w:p>
    <w:p w14:paraId="669CF9E7" w14:textId="77777777" w:rsidR="00F8471D" w:rsidRPr="00F30FF4" w:rsidRDefault="00F8471D" w:rsidP="00F8471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71286786" w14:textId="2E999CBE" w:rsidR="00931498" w:rsidRDefault="00931498" w:rsidP="003C5C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7B69B561" w14:textId="126001F9" w:rsidR="00931498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>
        <w:rPr>
          <w:rFonts w:ascii="Verdana" w:hAnsi="Verdana"/>
          <w:sz w:val="18"/>
          <w:szCs w:val="18"/>
        </w:rPr>
        <w:t>Isoptera</w:t>
      </w:r>
    </w:p>
    <w:p w14:paraId="21604DF7" w14:textId="03DE13C9" w:rsidR="00931498" w:rsidRDefault="003620A9" w:rsidP="00931498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Containers/UBF8T346G9.ms/WebArchiveCopyPasteTempFiles/com.microsoft.Word/termite_swarmers_copy.jpg"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9B78FD" wp14:editId="08ECEA1D">
            <wp:extent cx="5943600" cy="4457700"/>
            <wp:effectExtent l="0" t="0" r="0" b="0"/>
            <wp:docPr id="1772835493" name="Picture 18" descr="Plant &amp; Insect Diagnostic Clinic Update - May 05, 2017 | Horticulture and  Home P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lant &amp; Insect Diagnostic Clinic Update - May 05, 2017 | Horticulture and  Home Pest New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9BBCA6" w14:textId="77777777" w:rsidR="00931498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1FA0DD76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795CB156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740C164B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0EC02439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7C3A649D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6732C6EE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220687E2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6F97A065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26F144D8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10EAD994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1CA9C4B4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37EC013C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73F83E73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1580B1F3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0537679C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398E8538" w14:textId="77777777" w:rsidR="00931498" w:rsidRPr="00F30FF4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4BAACF1C" w14:textId="77777777" w:rsidR="00931498" w:rsidRDefault="00931498" w:rsidP="003C5C55">
      <w:pPr>
        <w:jc w:val="center"/>
        <w:rPr>
          <w:rFonts w:ascii="Verdana" w:hAnsi="Verdana"/>
          <w:sz w:val="18"/>
          <w:szCs w:val="18"/>
        </w:rPr>
        <w:sectPr w:rsidR="009314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D84C92" w14:textId="51D0FEB7" w:rsidR="00931498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>
        <w:rPr>
          <w:rFonts w:ascii="Verdana" w:hAnsi="Verdana"/>
          <w:sz w:val="18"/>
          <w:szCs w:val="18"/>
        </w:rPr>
        <w:t>Hemiptera</w:t>
      </w:r>
    </w:p>
    <w:p w14:paraId="7A89CE58" w14:textId="2A4CCDC0" w:rsidR="00883F5F" w:rsidRDefault="00883F5F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Sub order </w:t>
      </w:r>
      <w:proofErr w:type="spellStart"/>
      <w:r>
        <w:rPr>
          <w:rFonts w:ascii="Verdana" w:hAnsi="Verdana"/>
          <w:sz w:val="18"/>
          <w:szCs w:val="18"/>
        </w:rPr>
        <w:t>Heteroptera</w:t>
      </w:r>
      <w:proofErr w:type="spellEnd"/>
    </w:p>
    <w:p w14:paraId="6EFE705A" w14:textId="60D626B4" w:rsidR="00931498" w:rsidRDefault="00CE2FCE" w:rsidP="00931498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584A1A" wp14:editId="3950839E">
            <wp:extent cx="3431540" cy="2280920"/>
            <wp:effectExtent l="0" t="0" r="0" b="5080"/>
            <wp:docPr id="1800844436" name="Picture 19" descr="True Bugs (Suborder Heteroptera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ue Bugs (Suborder Heteroptera) · iNaturali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291B84" w14:textId="77777777" w:rsidR="00931498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6E11634D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2C1B84B3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36BE86F1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464BA311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5EBBA302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5F6969C7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6A0BE044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64A77CE6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086F687D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35082A39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1548A9FF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1FAE5496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7DEFB3C3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6FD045A9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240D4DF8" w14:textId="77777777" w:rsidR="00931498" w:rsidRDefault="00931498" w:rsidP="00931498">
      <w:pPr>
        <w:rPr>
          <w:rFonts w:ascii="Verdana" w:hAnsi="Verdana"/>
          <w:sz w:val="18"/>
          <w:szCs w:val="18"/>
        </w:rPr>
      </w:pPr>
    </w:p>
    <w:p w14:paraId="2D74FA63" w14:textId="77777777" w:rsidR="00931498" w:rsidRPr="00F30FF4" w:rsidRDefault="00931498" w:rsidP="00931498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561EECA7" w14:textId="67537E4E" w:rsidR="00883F5F" w:rsidRDefault="00883F5F" w:rsidP="003C5C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620FD1D9" w14:textId="77777777" w:rsidR="00883F5F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Order Hemiptera</w:t>
      </w:r>
    </w:p>
    <w:p w14:paraId="13F2642D" w14:textId="742C0909" w:rsidR="00883F5F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Sub order </w:t>
      </w:r>
      <w:proofErr w:type="spellStart"/>
      <w:r w:rsidR="005249C9">
        <w:rPr>
          <w:rFonts w:ascii="Verdana" w:hAnsi="Verdana"/>
          <w:sz w:val="18"/>
          <w:szCs w:val="18"/>
        </w:rPr>
        <w:t>Ster</w:t>
      </w:r>
      <w:r w:rsidR="00B07662">
        <w:rPr>
          <w:rFonts w:ascii="Verdana" w:hAnsi="Verdana"/>
          <w:sz w:val="18"/>
          <w:szCs w:val="18"/>
        </w:rPr>
        <w:t>norrhyncha</w:t>
      </w:r>
      <w:proofErr w:type="spellEnd"/>
    </w:p>
    <w:p w14:paraId="54F9CCDE" w14:textId="2F997EEB" w:rsidR="00883F5F" w:rsidRDefault="005249C9" w:rsidP="00883F5F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620A1A" wp14:editId="66F712CF">
            <wp:extent cx="2910205" cy="2280920"/>
            <wp:effectExtent l="0" t="0" r="0" b="5080"/>
            <wp:docPr id="1472810637" name="Picture 20" descr="Sternorrhynch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ternorrhyncha - Wikip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35352C" w14:textId="77777777" w:rsidR="00883F5F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2A45884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488963C8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59C5C9A5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13D59E8E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05305860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2ABB037D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6381971E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7D8F4963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7CFF65F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6CF73FBE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645550D6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380B027A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196AC8E8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30AA23CE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0A2C602B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63720C4A" w14:textId="77777777" w:rsidR="00883F5F" w:rsidRPr="00F30FF4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09216AEE" w14:textId="229C335E" w:rsidR="00883F5F" w:rsidRDefault="00883F5F" w:rsidP="003C5C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26819D54" w14:textId="517C0A59" w:rsidR="00883F5F" w:rsidRDefault="00DD0295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Order Blattaria</w:t>
      </w:r>
    </w:p>
    <w:p w14:paraId="557D53BD" w14:textId="090C4936" w:rsidR="00883F5F" w:rsidRDefault="005A4C58" w:rsidP="00883F5F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Containers/UBF8T346G9.ms/WebArchiveCopyPasteTempFiles/com.microsoft.Word/gettyimages-680806545-1571321147.jpg"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2194FE" wp14:editId="774FEDF6">
            <wp:extent cx="3531266" cy="3519948"/>
            <wp:effectExtent l="0" t="0" r="0" b="0"/>
            <wp:docPr id="1761317646" name="Picture 21" descr="See how a cockroach can cause serious illness, including death - National  Daily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e how a cockroach can cause serious illness, including death - National  Daily Newspap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74" cy="35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4026AA7" w14:textId="77777777" w:rsidR="00883F5F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2BC25F36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5ACB6C96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4911ABC1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45F6EF38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2D440499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25711F7A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7FD1402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1996A775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43A2E91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5BD4793C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013BCBE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6E099C2D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01B96CF4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41957C38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1ECB574D" w14:textId="77777777" w:rsidR="00883F5F" w:rsidRDefault="00883F5F" w:rsidP="00883F5F">
      <w:pPr>
        <w:rPr>
          <w:rFonts w:ascii="Verdana" w:hAnsi="Verdana"/>
          <w:sz w:val="18"/>
          <w:szCs w:val="18"/>
        </w:rPr>
      </w:pPr>
    </w:p>
    <w:p w14:paraId="79E0DF1D" w14:textId="77777777" w:rsidR="00883F5F" w:rsidRPr="00F30FF4" w:rsidRDefault="00883F5F" w:rsidP="00883F5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0AE44A29" w14:textId="77777777" w:rsidR="00DD0295" w:rsidRDefault="00DD0295" w:rsidP="003C5C55">
      <w:pPr>
        <w:jc w:val="center"/>
        <w:rPr>
          <w:rFonts w:ascii="Verdana" w:hAnsi="Verdana"/>
          <w:sz w:val="18"/>
          <w:szCs w:val="18"/>
        </w:rPr>
        <w:sectPr w:rsidR="00DD02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FDC3E2" w14:textId="631072D8" w:rsidR="00DD0295" w:rsidRDefault="00DD0295" w:rsidP="00DD02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 w:rsidR="00D81C0C">
        <w:rPr>
          <w:rFonts w:ascii="Verdana" w:hAnsi="Verdana"/>
          <w:sz w:val="18"/>
          <w:szCs w:val="18"/>
        </w:rPr>
        <w:t>Coleoptera</w:t>
      </w:r>
    </w:p>
    <w:p w14:paraId="0C50AFC3" w14:textId="4D57AB0D" w:rsidR="00DD0295" w:rsidRDefault="00322DFC" w:rsidP="00DD0295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8709DB" wp14:editId="3289037D">
            <wp:extent cx="3431540" cy="2280920"/>
            <wp:effectExtent l="0" t="0" r="0" b="5080"/>
            <wp:docPr id="924281742" name="Picture 22" descr="Order: Coleop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rder: Coleopter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738CA8" w14:textId="77777777" w:rsidR="00DD0295" w:rsidRDefault="00DD0295" w:rsidP="00DD02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01E7C115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32E6F103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60B8C446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2B4EAD83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04634CA4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707FDF14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749E089C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6DBD3CBC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0FCFE013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34D40268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446D30E3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2BF95DE4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1893BD1C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76CAA75F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5783DD4C" w14:textId="77777777" w:rsidR="00DD0295" w:rsidRDefault="00DD0295" w:rsidP="00DD0295">
      <w:pPr>
        <w:rPr>
          <w:rFonts w:ascii="Verdana" w:hAnsi="Verdana"/>
          <w:sz w:val="18"/>
          <w:szCs w:val="18"/>
        </w:rPr>
      </w:pPr>
    </w:p>
    <w:p w14:paraId="78CD9B20" w14:textId="77777777" w:rsidR="00DD0295" w:rsidRPr="00F30FF4" w:rsidRDefault="00DD0295" w:rsidP="00DD0295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5D6B6A19" w14:textId="5A3D2426" w:rsidR="00D81C0C" w:rsidRDefault="00D81C0C" w:rsidP="003C5C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0F7A5C2E" w14:textId="1EE3D048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>
        <w:rPr>
          <w:rFonts w:ascii="Verdana" w:hAnsi="Verdana"/>
          <w:sz w:val="18"/>
          <w:szCs w:val="18"/>
        </w:rPr>
        <w:t>Lepidoptera</w:t>
      </w:r>
    </w:p>
    <w:p w14:paraId="642F07C8" w14:textId="16445183" w:rsidR="00D81C0C" w:rsidRDefault="00913D72" w:rsidP="00D81C0C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951DAB" wp14:editId="196D6EE7">
            <wp:extent cx="2802255" cy="2280920"/>
            <wp:effectExtent l="0" t="0" r="4445" b="5080"/>
            <wp:docPr id="2128457786" name="Picture 23" descr="Lepidoptera - moths,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pidoptera - moths, butterfli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B4A70E6" w14:textId="77777777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71DA214F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583CDA58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31914B8B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E0BEAB7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A38327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78F3E939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047172F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2513A13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12D8FC5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BF13A2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04FF25B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61142C9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F3BD590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57CD488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0F21B94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318E31F" w14:textId="77777777" w:rsidR="00D81C0C" w:rsidRPr="00F30FF4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5E158ACB" w14:textId="77777777" w:rsidR="00D81C0C" w:rsidRDefault="00D81C0C" w:rsidP="003C5C55">
      <w:pPr>
        <w:jc w:val="center"/>
        <w:rPr>
          <w:rFonts w:ascii="Verdana" w:hAnsi="Verdana"/>
          <w:sz w:val="18"/>
          <w:szCs w:val="18"/>
        </w:rPr>
        <w:sectPr w:rsidR="00D81C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7A7A93" w14:textId="3AC8B7F8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>
        <w:rPr>
          <w:rFonts w:ascii="Verdana" w:hAnsi="Verdana"/>
          <w:sz w:val="18"/>
          <w:szCs w:val="18"/>
        </w:rPr>
        <w:t>Diptera</w:t>
      </w:r>
    </w:p>
    <w:p w14:paraId="24BD666B" w14:textId="265E0165" w:rsidR="00D81C0C" w:rsidRDefault="00AC010B" w:rsidP="00D81C0C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F44225D" wp14:editId="0212CD63">
            <wp:extent cx="3166110" cy="2379345"/>
            <wp:effectExtent l="0" t="0" r="0" b="0"/>
            <wp:docPr id="558945441" name="Picture 24" descr="Flies (Order Diptera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lies (Order Diptera) · iNaturali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0EEADE" w14:textId="77777777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045511E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E9BA64D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447AF57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D1E6E8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638212CB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017DDF9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7EAB6654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081B2A8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5AAFA089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EAE88E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8C5E2CD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A9A9BC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2856075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7637DDB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EDFDC5B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3D153F76" w14:textId="77777777" w:rsidR="00D81C0C" w:rsidRPr="00F30FF4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76A0BCDD" w14:textId="0A0EC4B2" w:rsidR="00D81C0C" w:rsidRDefault="00D81C0C" w:rsidP="003C5C55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28DADE7D" w14:textId="64A28694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Order </w:t>
      </w:r>
      <w:r w:rsidR="0075093F">
        <w:rPr>
          <w:rFonts w:ascii="Verdana" w:hAnsi="Verdana"/>
          <w:sz w:val="18"/>
          <w:szCs w:val="18"/>
        </w:rPr>
        <w:t>Hymenoptera</w:t>
      </w:r>
    </w:p>
    <w:p w14:paraId="25766137" w14:textId="1103C768" w:rsidR="0075093F" w:rsidRDefault="00586332" w:rsidP="00D81C0C">
      <w:pPr>
        <w:rPr>
          <w:rFonts w:ascii="Verdana" w:hAnsi="Verdana"/>
          <w:sz w:val="18"/>
          <w:szCs w:val="18"/>
        </w:rPr>
      </w:pPr>
      <w:r>
        <w:fldChar w:fldCharType="begin"/>
      </w:r>
      <w:r>
        <w:instrText xml:space="preserve"> INCLUDEPICTURE "/Users/michael/Library/Group Containers/UBF8T346G9.ms/WebArchiveCopyPasteTempFiles/com.microsoft.Word/5387771.jpg"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E998F2" wp14:editId="03CE294A">
            <wp:extent cx="4100023" cy="3106994"/>
            <wp:effectExtent l="0" t="0" r="2540" b="5080"/>
            <wp:docPr id="338618030" name="Picture 25" descr="Hymenoptera - Bugwood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ymenoptera - Bugwoodwik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31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F963B79" w14:textId="77777777" w:rsidR="00D81C0C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Key Traits:</w:t>
      </w:r>
    </w:p>
    <w:p w14:paraId="71747788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1C1A8FE0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20E3467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35FD3DD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F39521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650E3987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6DC1EAB3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355BC2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B1F156E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285F5D4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683489D3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42984C41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67B239F8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3B66CF90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72359370" w14:textId="77777777" w:rsidR="00D81C0C" w:rsidRDefault="00D81C0C" w:rsidP="00D81C0C">
      <w:pPr>
        <w:rPr>
          <w:rFonts w:ascii="Verdana" w:hAnsi="Verdana"/>
          <w:sz w:val="18"/>
          <w:szCs w:val="18"/>
        </w:rPr>
      </w:pPr>
    </w:p>
    <w:p w14:paraId="0C661E83" w14:textId="77777777" w:rsidR="00D81C0C" w:rsidRPr="00F30FF4" w:rsidRDefault="00D81C0C" w:rsidP="00D81C0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Drawing:</w:t>
      </w:r>
    </w:p>
    <w:p w14:paraId="739C9E2D" w14:textId="77777777" w:rsidR="00F8471D" w:rsidRPr="00F30FF4" w:rsidRDefault="00F8471D" w:rsidP="003C5C55">
      <w:pPr>
        <w:jc w:val="center"/>
        <w:rPr>
          <w:rFonts w:ascii="Verdana" w:hAnsi="Verdana"/>
          <w:sz w:val="18"/>
          <w:szCs w:val="18"/>
        </w:rPr>
      </w:pPr>
    </w:p>
    <w:sectPr w:rsidR="00F8471D" w:rsidRPr="00F30F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3228D" w14:textId="77777777" w:rsidR="007B18AE" w:rsidRDefault="007B18AE" w:rsidP="00F116CD">
      <w:r>
        <w:separator/>
      </w:r>
    </w:p>
  </w:endnote>
  <w:endnote w:type="continuationSeparator" w:id="0">
    <w:p w14:paraId="6250FB67" w14:textId="77777777" w:rsidR="007B18AE" w:rsidRDefault="007B18AE" w:rsidP="00F1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A5D1E" w14:textId="77777777" w:rsidR="007B18AE" w:rsidRDefault="007B18AE" w:rsidP="00F116CD">
      <w:r>
        <w:separator/>
      </w:r>
    </w:p>
  </w:footnote>
  <w:footnote w:type="continuationSeparator" w:id="0">
    <w:p w14:paraId="04F9AEA9" w14:textId="77777777" w:rsidR="007B18AE" w:rsidRDefault="007B18AE" w:rsidP="00F11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3E4E6" w14:textId="672AED0D" w:rsidR="00F116CD" w:rsidRPr="006C2176" w:rsidRDefault="00F116CD" w:rsidP="00F116CD">
    <w:pPr>
      <w:pStyle w:val="Header"/>
      <w:rPr>
        <w:rFonts w:ascii="Verdana" w:hAnsi="Verdana"/>
      </w:rPr>
    </w:pPr>
    <w:r w:rsidRPr="006C2176">
      <w:rPr>
        <w:rFonts w:ascii="Verdana" w:hAnsi="Verdana"/>
      </w:rPr>
      <w:t>NMHU</w:t>
    </w:r>
    <w:r w:rsidRPr="006C2176">
      <w:rPr>
        <w:rFonts w:ascii="Verdana" w:hAnsi="Verdana"/>
      </w:rPr>
      <w:tab/>
      <w:t xml:space="preserve">FORS </w:t>
    </w:r>
    <w:r w:rsidR="002558B3">
      <w:rPr>
        <w:rFonts w:ascii="Verdana" w:hAnsi="Verdana"/>
      </w:rPr>
      <w:t>4</w:t>
    </w:r>
    <w:r w:rsidR="00017684">
      <w:rPr>
        <w:rFonts w:ascii="Verdana" w:hAnsi="Verdana"/>
      </w:rPr>
      <w:t>240</w:t>
    </w:r>
    <w:r w:rsidRPr="006C2176">
      <w:rPr>
        <w:rFonts w:ascii="Verdana" w:hAnsi="Verdana"/>
      </w:rPr>
      <w:tab/>
      <w:t>Dr. Michael Remke</w:t>
    </w:r>
  </w:p>
  <w:p w14:paraId="6EB13700" w14:textId="14044987" w:rsidR="00F116CD" w:rsidRPr="006C2176" w:rsidRDefault="00F116CD" w:rsidP="00F116CD">
    <w:pPr>
      <w:pStyle w:val="Header"/>
      <w:rPr>
        <w:rFonts w:ascii="Verdana" w:hAnsi="Verdana"/>
      </w:rPr>
    </w:pPr>
    <w:r w:rsidRPr="006C2176">
      <w:rPr>
        <w:rFonts w:ascii="Verdana" w:hAnsi="Verdana"/>
      </w:rPr>
      <w:t>Forestry</w:t>
    </w:r>
    <w:r w:rsidRPr="006C2176">
      <w:rPr>
        <w:rFonts w:ascii="Verdana" w:hAnsi="Verdana"/>
      </w:rPr>
      <w:tab/>
    </w:r>
    <w:r w:rsidR="00017684">
      <w:rPr>
        <w:rFonts w:ascii="Verdana" w:hAnsi="Verdana"/>
      </w:rPr>
      <w:t>Pest Management</w:t>
    </w:r>
    <w:r w:rsidRPr="006C2176">
      <w:rPr>
        <w:rFonts w:ascii="Verdana" w:hAnsi="Verdana"/>
      </w:rPr>
      <w:tab/>
    </w:r>
    <w:r w:rsidR="002558B3">
      <w:rPr>
        <w:rFonts w:ascii="Verdana" w:hAnsi="Verdana"/>
      </w:rPr>
      <w:t>Spring 2024</w:t>
    </w:r>
  </w:p>
  <w:p w14:paraId="1F97E6F9" w14:textId="77777777" w:rsidR="00F116CD" w:rsidRPr="006C2176" w:rsidRDefault="00F116CD" w:rsidP="00F116CD">
    <w:pPr>
      <w:pStyle w:val="Header"/>
      <w:rPr>
        <w:rFonts w:ascii="Verdana" w:hAnsi="Verdana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3"/>
      <w:gridCol w:w="950"/>
      <w:gridCol w:w="3117"/>
    </w:tblGrid>
    <w:tr w:rsidR="00EB1FAB" w:rsidRPr="00502587" w14:paraId="77A37ACC" w14:textId="77777777" w:rsidTr="00502587">
      <w:tc>
        <w:tcPr>
          <w:tcW w:w="5283" w:type="dxa"/>
          <w:tcBorders>
            <w:bottom w:val="single" w:sz="4" w:space="0" w:color="auto"/>
          </w:tcBorders>
          <w:shd w:val="clear" w:color="auto" w:fill="000000"/>
        </w:tcPr>
        <w:p w14:paraId="725FD1E0" w14:textId="467E27C5" w:rsidR="00F116CD" w:rsidRDefault="007C173A" w:rsidP="00502587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>Lab</w:t>
          </w:r>
          <w:r w:rsidR="00FA4DFE" w:rsidRPr="00502587">
            <w:rPr>
              <w:rFonts w:ascii="Verdana" w:hAnsi="Verdana"/>
            </w:rPr>
            <w:t>:</w:t>
          </w:r>
          <w:r w:rsidR="002558B3" w:rsidRPr="00502587">
            <w:rPr>
              <w:rFonts w:ascii="Verdana" w:hAnsi="Verdana"/>
            </w:rPr>
            <w:t xml:space="preserve"> </w:t>
          </w:r>
          <w:r w:rsidR="0076528C">
            <w:rPr>
              <w:rFonts w:ascii="Verdana" w:hAnsi="Verdana"/>
            </w:rPr>
            <w:t>Insects</w:t>
          </w:r>
        </w:p>
        <w:p w14:paraId="2184AE8F" w14:textId="7962DC67" w:rsidR="00470BD4" w:rsidRPr="00502587" w:rsidRDefault="00470BD4" w:rsidP="00502587">
          <w:pPr>
            <w:pStyle w:val="Header"/>
            <w:jc w:val="center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Due: 2/15; </w:t>
          </w:r>
          <w:r w:rsidR="0076528C">
            <w:rPr>
              <w:rFonts w:ascii="Verdana" w:hAnsi="Verdana"/>
            </w:rPr>
            <w:t>End of Class</w:t>
          </w:r>
        </w:p>
      </w:tc>
      <w:tc>
        <w:tcPr>
          <w:tcW w:w="950" w:type="dxa"/>
          <w:tcBorders>
            <w:bottom w:val="single" w:sz="4" w:space="0" w:color="auto"/>
          </w:tcBorders>
          <w:shd w:val="clear" w:color="auto" w:fill="000000"/>
        </w:tcPr>
        <w:p w14:paraId="7A295E17" w14:textId="77777777" w:rsidR="00F116CD" w:rsidRPr="00502587" w:rsidRDefault="00F116CD" w:rsidP="00502587">
          <w:pPr>
            <w:pStyle w:val="Header"/>
            <w:jc w:val="center"/>
            <w:rPr>
              <w:rFonts w:ascii="Verdana" w:hAnsi="Verdana"/>
            </w:rPr>
          </w:pPr>
          <w:r w:rsidRPr="00502587">
            <w:rPr>
              <w:rFonts w:ascii="Verdana" w:hAnsi="Verdana"/>
            </w:rPr>
            <w:t>Points</w:t>
          </w:r>
        </w:p>
      </w:tc>
      <w:tc>
        <w:tcPr>
          <w:tcW w:w="3117" w:type="dxa"/>
          <w:tcBorders>
            <w:bottom w:val="single" w:sz="4" w:space="0" w:color="auto"/>
          </w:tcBorders>
          <w:shd w:val="clear" w:color="auto" w:fill="000000"/>
        </w:tcPr>
        <w:p w14:paraId="2ABC2037" w14:textId="7C716766" w:rsidR="00F116CD" w:rsidRDefault="00C31C3B" w:rsidP="00FA4DFE">
          <w:pPr>
            <w:pStyle w:val="Header"/>
            <w:rPr>
              <w:rFonts w:ascii="Verdana" w:hAnsi="Verdana"/>
            </w:rPr>
          </w:pPr>
          <w:r>
            <w:rPr>
              <w:rFonts w:ascii="Verdana" w:hAnsi="Verdana"/>
            </w:rPr>
            <w:t>4</w:t>
          </w:r>
          <w:r w:rsidR="008A0AB7">
            <w:rPr>
              <w:rFonts w:ascii="Verdana" w:hAnsi="Verdana"/>
            </w:rPr>
            <w:t>0</w:t>
          </w:r>
        </w:p>
        <w:p w14:paraId="200B96C3" w14:textId="78DE2A44" w:rsidR="00470BD4" w:rsidRPr="00502587" w:rsidRDefault="00470BD4" w:rsidP="00FA4DFE">
          <w:pPr>
            <w:pStyle w:val="Header"/>
            <w:rPr>
              <w:rFonts w:ascii="Verdana" w:hAnsi="Verdana"/>
            </w:rPr>
          </w:pPr>
        </w:p>
      </w:tc>
    </w:tr>
  </w:tbl>
  <w:p w14:paraId="6F58F373" w14:textId="77777777" w:rsidR="00F116CD" w:rsidRPr="006C2176" w:rsidRDefault="00F116CD" w:rsidP="00F116CD">
    <w:pPr>
      <w:pStyle w:val="Header"/>
      <w:rPr>
        <w:rFonts w:ascii="Verdana" w:hAnsi="Verdana"/>
      </w:rPr>
    </w:pPr>
    <w:r w:rsidRPr="006C2176">
      <w:rPr>
        <w:rFonts w:ascii="Verdana" w:hAnsi="Verdana"/>
      </w:rPr>
      <w:tab/>
    </w:r>
  </w:p>
  <w:p w14:paraId="42806A07" w14:textId="77777777" w:rsidR="00F116CD" w:rsidRPr="006C2176" w:rsidRDefault="00F116CD" w:rsidP="00F116CD">
    <w:pPr>
      <w:pStyle w:val="Header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402C0"/>
    <w:multiLevelType w:val="hybridMultilevel"/>
    <w:tmpl w:val="CDA27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540A1"/>
    <w:multiLevelType w:val="hybridMultilevel"/>
    <w:tmpl w:val="078C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7066A"/>
    <w:multiLevelType w:val="hybridMultilevel"/>
    <w:tmpl w:val="75AA9C14"/>
    <w:lvl w:ilvl="0" w:tplc="7264F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9D5046"/>
    <w:multiLevelType w:val="hybridMultilevel"/>
    <w:tmpl w:val="BE5C8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C2ED7"/>
    <w:multiLevelType w:val="hybridMultilevel"/>
    <w:tmpl w:val="4470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6527B"/>
    <w:multiLevelType w:val="hybridMultilevel"/>
    <w:tmpl w:val="028E6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F2C30"/>
    <w:multiLevelType w:val="hybridMultilevel"/>
    <w:tmpl w:val="7A360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32554"/>
    <w:multiLevelType w:val="hybridMultilevel"/>
    <w:tmpl w:val="7C58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90B81"/>
    <w:multiLevelType w:val="hybridMultilevel"/>
    <w:tmpl w:val="7C58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34020"/>
    <w:multiLevelType w:val="hybridMultilevel"/>
    <w:tmpl w:val="BAFCE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B276D"/>
    <w:multiLevelType w:val="hybridMultilevel"/>
    <w:tmpl w:val="28F21F0A"/>
    <w:lvl w:ilvl="0" w:tplc="6AC2F1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E0E5C"/>
    <w:multiLevelType w:val="hybridMultilevel"/>
    <w:tmpl w:val="8270A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A41F2"/>
    <w:multiLevelType w:val="hybridMultilevel"/>
    <w:tmpl w:val="2F66C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E124C"/>
    <w:multiLevelType w:val="hybridMultilevel"/>
    <w:tmpl w:val="4FFE3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10865"/>
    <w:multiLevelType w:val="hybridMultilevel"/>
    <w:tmpl w:val="830AAF1A"/>
    <w:lvl w:ilvl="0" w:tplc="D83AD9A0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D1056"/>
    <w:multiLevelType w:val="hybridMultilevel"/>
    <w:tmpl w:val="1C44D728"/>
    <w:lvl w:ilvl="0" w:tplc="AD9021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944FA"/>
    <w:multiLevelType w:val="hybridMultilevel"/>
    <w:tmpl w:val="7C58A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E13AA0"/>
    <w:multiLevelType w:val="hybridMultilevel"/>
    <w:tmpl w:val="68F61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C4E67"/>
    <w:multiLevelType w:val="hybridMultilevel"/>
    <w:tmpl w:val="7C58A6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254561">
    <w:abstractNumId w:val="17"/>
  </w:num>
  <w:num w:numId="2" w16cid:durableId="1858536804">
    <w:abstractNumId w:val="1"/>
  </w:num>
  <w:num w:numId="3" w16cid:durableId="725841826">
    <w:abstractNumId w:val="0"/>
  </w:num>
  <w:num w:numId="4" w16cid:durableId="1991015019">
    <w:abstractNumId w:val="6"/>
  </w:num>
  <w:num w:numId="5" w16cid:durableId="1527670445">
    <w:abstractNumId w:val="15"/>
  </w:num>
  <w:num w:numId="6" w16cid:durableId="1119374124">
    <w:abstractNumId w:val="4"/>
  </w:num>
  <w:num w:numId="7" w16cid:durableId="39134529">
    <w:abstractNumId w:val="3"/>
  </w:num>
  <w:num w:numId="8" w16cid:durableId="305359311">
    <w:abstractNumId w:val="5"/>
  </w:num>
  <w:num w:numId="9" w16cid:durableId="190650827">
    <w:abstractNumId w:val="11"/>
  </w:num>
  <w:num w:numId="10" w16cid:durableId="457451703">
    <w:abstractNumId w:val="16"/>
  </w:num>
  <w:num w:numId="11" w16cid:durableId="1938321873">
    <w:abstractNumId w:val="8"/>
  </w:num>
  <w:num w:numId="12" w16cid:durableId="1152260224">
    <w:abstractNumId w:val="7"/>
  </w:num>
  <w:num w:numId="13" w16cid:durableId="2076708103">
    <w:abstractNumId w:val="18"/>
  </w:num>
  <w:num w:numId="14" w16cid:durableId="2031180960">
    <w:abstractNumId w:val="10"/>
  </w:num>
  <w:num w:numId="15" w16cid:durableId="1659459251">
    <w:abstractNumId w:val="9"/>
  </w:num>
  <w:num w:numId="16" w16cid:durableId="1120607731">
    <w:abstractNumId w:val="13"/>
  </w:num>
  <w:num w:numId="17" w16cid:durableId="1123815572">
    <w:abstractNumId w:val="2"/>
  </w:num>
  <w:num w:numId="18" w16cid:durableId="473252595">
    <w:abstractNumId w:val="12"/>
  </w:num>
  <w:num w:numId="19" w16cid:durableId="2629847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2F7"/>
    <w:rsid w:val="00016C6D"/>
    <w:rsid w:val="000171D9"/>
    <w:rsid w:val="00017684"/>
    <w:rsid w:val="0002027B"/>
    <w:rsid w:val="000227AB"/>
    <w:rsid w:val="00053D4A"/>
    <w:rsid w:val="00056D87"/>
    <w:rsid w:val="00080806"/>
    <w:rsid w:val="00086749"/>
    <w:rsid w:val="00095700"/>
    <w:rsid w:val="000B1392"/>
    <w:rsid w:val="000D517C"/>
    <w:rsid w:val="000E23EC"/>
    <w:rsid w:val="000E717D"/>
    <w:rsid w:val="000F4162"/>
    <w:rsid w:val="000F7311"/>
    <w:rsid w:val="00124893"/>
    <w:rsid w:val="00160690"/>
    <w:rsid w:val="0017420C"/>
    <w:rsid w:val="00180981"/>
    <w:rsid w:val="00183476"/>
    <w:rsid w:val="001854C6"/>
    <w:rsid w:val="001866AC"/>
    <w:rsid w:val="00195668"/>
    <w:rsid w:val="001A2AA8"/>
    <w:rsid w:val="001B0839"/>
    <w:rsid w:val="001D7B71"/>
    <w:rsid w:val="001E224B"/>
    <w:rsid w:val="001E3556"/>
    <w:rsid w:val="00203E10"/>
    <w:rsid w:val="00205CC1"/>
    <w:rsid w:val="0021709A"/>
    <w:rsid w:val="002310BE"/>
    <w:rsid w:val="00233613"/>
    <w:rsid w:val="00251CCD"/>
    <w:rsid w:val="002558B3"/>
    <w:rsid w:val="00265C9F"/>
    <w:rsid w:val="002765E7"/>
    <w:rsid w:val="00276687"/>
    <w:rsid w:val="00293705"/>
    <w:rsid w:val="002B455F"/>
    <w:rsid w:val="002B7289"/>
    <w:rsid w:val="002C3C18"/>
    <w:rsid w:val="002C43F2"/>
    <w:rsid w:val="002C4DBD"/>
    <w:rsid w:val="002E1751"/>
    <w:rsid w:val="002E5714"/>
    <w:rsid w:val="002F5445"/>
    <w:rsid w:val="002F7F1A"/>
    <w:rsid w:val="00300C8A"/>
    <w:rsid w:val="00303CF9"/>
    <w:rsid w:val="0031010C"/>
    <w:rsid w:val="00311566"/>
    <w:rsid w:val="00312A5B"/>
    <w:rsid w:val="00315DFE"/>
    <w:rsid w:val="00321F0E"/>
    <w:rsid w:val="00322DFC"/>
    <w:rsid w:val="00327229"/>
    <w:rsid w:val="00327C7F"/>
    <w:rsid w:val="003370AB"/>
    <w:rsid w:val="003610F2"/>
    <w:rsid w:val="003620A9"/>
    <w:rsid w:val="00392D1A"/>
    <w:rsid w:val="003A121B"/>
    <w:rsid w:val="003B52AE"/>
    <w:rsid w:val="003C5C55"/>
    <w:rsid w:val="003E2AB4"/>
    <w:rsid w:val="004237EB"/>
    <w:rsid w:val="0043312D"/>
    <w:rsid w:val="00433495"/>
    <w:rsid w:val="00456A6F"/>
    <w:rsid w:val="00466B57"/>
    <w:rsid w:val="0047000C"/>
    <w:rsid w:val="00470BD4"/>
    <w:rsid w:val="00473783"/>
    <w:rsid w:val="0047797C"/>
    <w:rsid w:val="00485340"/>
    <w:rsid w:val="00486B83"/>
    <w:rsid w:val="004A2763"/>
    <w:rsid w:val="004A2B3F"/>
    <w:rsid w:val="004A3086"/>
    <w:rsid w:val="004A56D5"/>
    <w:rsid w:val="004C06A8"/>
    <w:rsid w:val="004C4C49"/>
    <w:rsid w:val="004C7A48"/>
    <w:rsid w:val="004D258F"/>
    <w:rsid w:val="004F0676"/>
    <w:rsid w:val="004F1E17"/>
    <w:rsid w:val="004F5359"/>
    <w:rsid w:val="00500F57"/>
    <w:rsid w:val="00502587"/>
    <w:rsid w:val="005233BB"/>
    <w:rsid w:val="005249C9"/>
    <w:rsid w:val="00586332"/>
    <w:rsid w:val="00586581"/>
    <w:rsid w:val="005A4C58"/>
    <w:rsid w:val="005C6212"/>
    <w:rsid w:val="005E5F4A"/>
    <w:rsid w:val="006318A0"/>
    <w:rsid w:val="00640B88"/>
    <w:rsid w:val="0064440C"/>
    <w:rsid w:val="006807DA"/>
    <w:rsid w:val="006818FD"/>
    <w:rsid w:val="0069184A"/>
    <w:rsid w:val="00691BB1"/>
    <w:rsid w:val="006B1D67"/>
    <w:rsid w:val="006C2176"/>
    <w:rsid w:val="006D63BB"/>
    <w:rsid w:val="006F0609"/>
    <w:rsid w:val="006F29E6"/>
    <w:rsid w:val="00702002"/>
    <w:rsid w:val="00702FA9"/>
    <w:rsid w:val="0070328D"/>
    <w:rsid w:val="00704655"/>
    <w:rsid w:val="00714E4F"/>
    <w:rsid w:val="00716883"/>
    <w:rsid w:val="007246C6"/>
    <w:rsid w:val="00726C1D"/>
    <w:rsid w:val="00727329"/>
    <w:rsid w:val="0075093F"/>
    <w:rsid w:val="0075442E"/>
    <w:rsid w:val="00754680"/>
    <w:rsid w:val="0076528C"/>
    <w:rsid w:val="00765482"/>
    <w:rsid w:val="0079725B"/>
    <w:rsid w:val="007A261B"/>
    <w:rsid w:val="007A3382"/>
    <w:rsid w:val="007A6A78"/>
    <w:rsid w:val="007A7540"/>
    <w:rsid w:val="007B18AE"/>
    <w:rsid w:val="007B1F80"/>
    <w:rsid w:val="007C173A"/>
    <w:rsid w:val="007D0FA8"/>
    <w:rsid w:val="007E350E"/>
    <w:rsid w:val="007F7F3A"/>
    <w:rsid w:val="008024FD"/>
    <w:rsid w:val="00831D54"/>
    <w:rsid w:val="00833074"/>
    <w:rsid w:val="0083372D"/>
    <w:rsid w:val="008539BD"/>
    <w:rsid w:val="00861193"/>
    <w:rsid w:val="00883F5F"/>
    <w:rsid w:val="00892D6D"/>
    <w:rsid w:val="008A0AB7"/>
    <w:rsid w:val="008A2C92"/>
    <w:rsid w:val="008A59F5"/>
    <w:rsid w:val="008C709C"/>
    <w:rsid w:val="008D1EFC"/>
    <w:rsid w:val="008E5B40"/>
    <w:rsid w:val="009070E4"/>
    <w:rsid w:val="00913D72"/>
    <w:rsid w:val="009234AD"/>
    <w:rsid w:val="00931498"/>
    <w:rsid w:val="0094088B"/>
    <w:rsid w:val="009441B0"/>
    <w:rsid w:val="00963C90"/>
    <w:rsid w:val="00970FA0"/>
    <w:rsid w:val="00976089"/>
    <w:rsid w:val="0099728B"/>
    <w:rsid w:val="009C0348"/>
    <w:rsid w:val="009C39B9"/>
    <w:rsid w:val="009D6DA9"/>
    <w:rsid w:val="009E77C1"/>
    <w:rsid w:val="009F7FAE"/>
    <w:rsid w:val="00A1237B"/>
    <w:rsid w:val="00A45434"/>
    <w:rsid w:val="00A45BC2"/>
    <w:rsid w:val="00A53B86"/>
    <w:rsid w:val="00A55448"/>
    <w:rsid w:val="00A62D75"/>
    <w:rsid w:val="00A66531"/>
    <w:rsid w:val="00A80BA3"/>
    <w:rsid w:val="00A80CB7"/>
    <w:rsid w:val="00A85695"/>
    <w:rsid w:val="00A97DBE"/>
    <w:rsid w:val="00AA6086"/>
    <w:rsid w:val="00AC010B"/>
    <w:rsid w:val="00AC06DF"/>
    <w:rsid w:val="00AC1DF0"/>
    <w:rsid w:val="00AC5119"/>
    <w:rsid w:val="00AE073E"/>
    <w:rsid w:val="00AE42F7"/>
    <w:rsid w:val="00AE481E"/>
    <w:rsid w:val="00B07662"/>
    <w:rsid w:val="00B31EDC"/>
    <w:rsid w:val="00B34E79"/>
    <w:rsid w:val="00B4118D"/>
    <w:rsid w:val="00BA06FB"/>
    <w:rsid w:val="00BC3A77"/>
    <w:rsid w:val="00BC65BE"/>
    <w:rsid w:val="00BD06E7"/>
    <w:rsid w:val="00BD1F59"/>
    <w:rsid w:val="00BE6B1D"/>
    <w:rsid w:val="00BF02E5"/>
    <w:rsid w:val="00C038BA"/>
    <w:rsid w:val="00C25FDB"/>
    <w:rsid w:val="00C31C3B"/>
    <w:rsid w:val="00C41FA9"/>
    <w:rsid w:val="00C6739F"/>
    <w:rsid w:val="00C72E13"/>
    <w:rsid w:val="00C83A29"/>
    <w:rsid w:val="00CB18AE"/>
    <w:rsid w:val="00CD6D66"/>
    <w:rsid w:val="00CD7DEA"/>
    <w:rsid w:val="00CE2FCE"/>
    <w:rsid w:val="00CF4D76"/>
    <w:rsid w:val="00D0628A"/>
    <w:rsid w:val="00D14572"/>
    <w:rsid w:val="00D40DC6"/>
    <w:rsid w:val="00D65B2B"/>
    <w:rsid w:val="00D81C0C"/>
    <w:rsid w:val="00D81EF0"/>
    <w:rsid w:val="00D84AF5"/>
    <w:rsid w:val="00D934F9"/>
    <w:rsid w:val="00DB545C"/>
    <w:rsid w:val="00DC3373"/>
    <w:rsid w:val="00DD0295"/>
    <w:rsid w:val="00DD1C70"/>
    <w:rsid w:val="00DD3341"/>
    <w:rsid w:val="00DD61C7"/>
    <w:rsid w:val="00E019D9"/>
    <w:rsid w:val="00E05F2E"/>
    <w:rsid w:val="00E15CEB"/>
    <w:rsid w:val="00E355C7"/>
    <w:rsid w:val="00E52A2C"/>
    <w:rsid w:val="00E745C1"/>
    <w:rsid w:val="00E77E56"/>
    <w:rsid w:val="00E8158A"/>
    <w:rsid w:val="00E921FD"/>
    <w:rsid w:val="00EA4926"/>
    <w:rsid w:val="00EA65D2"/>
    <w:rsid w:val="00EB1FAB"/>
    <w:rsid w:val="00EC7076"/>
    <w:rsid w:val="00ED437A"/>
    <w:rsid w:val="00EE090A"/>
    <w:rsid w:val="00EE768E"/>
    <w:rsid w:val="00EF4A98"/>
    <w:rsid w:val="00F02357"/>
    <w:rsid w:val="00F051D0"/>
    <w:rsid w:val="00F116CD"/>
    <w:rsid w:val="00F145E4"/>
    <w:rsid w:val="00F14F77"/>
    <w:rsid w:val="00F15102"/>
    <w:rsid w:val="00F15366"/>
    <w:rsid w:val="00F175A5"/>
    <w:rsid w:val="00F30FF4"/>
    <w:rsid w:val="00F45003"/>
    <w:rsid w:val="00F52ECB"/>
    <w:rsid w:val="00F57F08"/>
    <w:rsid w:val="00F7133B"/>
    <w:rsid w:val="00F76565"/>
    <w:rsid w:val="00F81657"/>
    <w:rsid w:val="00F8471D"/>
    <w:rsid w:val="00FA4DFE"/>
    <w:rsid w:val="00FD3902"/>
    <w:rsid w:val="00FE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FDCC3"/>
  <w15:chartTrackingRefBased/>
  <w15:docId w15:val="{29BB4BCF-A653-2844-9F60-FF7890D4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6CD"/>
  </w:style>
  <w:style w:type="paragraph" w:styleId="Footer">
    <w:name w:val="footer"/>
    <w:basedOn w:val="Normal"/>
    <w:link w:val="FooterChar"/>
    <w:uiPriority w:val="99"/>
    <w:unhideWhenUsed/>
    <w:rsid w:val="00F116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6CD"/>
  </w:style>
  <w:style w:type="table" w:styleId="TableGrid">
    <w:name w:val="Table Grid"/>
    <w:basedOn w:val="TableNormal"/>
    <w:uiPriority w:val="39"/>
    <w:rsid w:val="00F116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217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739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4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ycoremke/Library/CloudStorage/OneDrive-NewMexicoHighlandsUniversity/Remke_Documents/NMHU/Classes/2023/FORS2010/Assignments/Introduction/Where_are_yo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4212972-DB46-CF41-9C10-819723DABE50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Where_are_you.dotx</Template>
  <TotalTime>209</TotalTime>
  <Pages>18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NMHU</Company>
  <LinksUpToDate>false</LinksUpToDate>
  <CharactersWithSpaces>6822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Remke, Michael</dc:creator>
  <cp:keywords/>
  <dc:description/>
  <cp:lastModifiedBy>Michael Remke</cp:lastModifiedBy>
  <cp:revision>77</cp:revision>
  <dcterms:created xsi:type="dcterms:W3CDTF">2024-02-14T16:29:00Z</dcterms:created>
  <dcterms:modified xsi:type="dcterms:W3CDTF">2024-02-15T14:32:00Z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documentId_4743</vt:lpwstr>
  </property>
  <property fmtid="{D5CDD505-2E9C-101B-9397-08002B2CF9AE}" pid="3" name="grammarly_documentContext">
    <vt:lpwstr>{"goals":[],"domain":"academic","emotions":[],"dialect":"american","audience":"expert"}</vt:lpwstr>
  </property>
</Properties>
</file>